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7CA3F" w14:textId="2C53469A" w:rsidR="00F87859" w:rsidRDefault="00B8442A" w:rsidP="009614AE">
      <w:r w:rsidRPr="00C80B0C">
        <w:rPr>
          <w:noProof/>
          <w:spacing w:val="20"/>
          <w:sz w:val="24"/>
        </w:rPr>
        <w:drawing>
          <wp:anchor distT="0" distB="0" distL="114300" distR="114300" simplePos="0" relativeHeight="251806720" behindDoc="0" locked="0" layoutInCell="1" allowOverlap="1" wp14:anchorId="00236918" wp14:editId="358CB8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21343" cy="740229"/>
            <wp:effectExtent l="0" t="0" r="0" b="3175"/>
            <wp:wrapNone/>
            <wp:docPr id="1984716210" name="Picture 3" descr="Wellington water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16210" name="Picture 3" descr="Wellington water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244" cy="741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noProof/>
          <w:lang w:val="en-NZ" w:eastAsia="en-NZ"/>
        </w:rPr>
        <w:drawing>
          <wp:anchor distT="0" distB="0" distL="114300" distR="114300" simplePos="0" relativeHeight="251650048" behindDoc="0" locked="0" layoutInCell="1" allowOverlap="1" wp14:anchorId="15942801" wp14:editId="060AD869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6D0B2" w14:textId="77777777" w:rsidR="00F87859" w:rsidRDefault="00F87859" w:rsidP="009614AE"/>
    <w:p w14:paraId="75A0EF3D" w14:textId="77777777" w:rsidR="00F87859" w:rsidRDefault="00F87859" w:rsidP="009614AE">
      <w:r>
        <w:t xml:space="preserve"> </w:t>
      </w:r>
    </w:p>
    <w:p w14:paraId="3A06E84D" w14:textId="77777777" w:rsidR="00F87859" w:rsidRDefault="00F87859" w:rsidP="009614AE"/>
    <w:p w14:paraId="360AB69A" w14:textId="77777777" w:rsidR="00F87859" w:rsidRDefault="00F87859" w:rsidP="009614AE"/>
    <w:p w14:paraId="540C099C" w14:textId="77777777" w:rsidR="00F87859" w:rsidRDefault="00F87859" w:rsidP="009614AE"/>
    <w:p w14:paraId="316BCECC" w14:textId="77777777" w:rsidR="00963FA3" w:rsidRDefault="00963FA3" w:rsidP="009614AE"/>
    <w:p w14:paraId="6CD99370" w14:textId="48DEF3FE" w:rsidR="00887F23" w:rsidRPr="00963FA3" w:rsidRDefault="00B8442A" w:rsidP="00963FA3">
      <w:pPr>
        <w:pStyle w:val="Title"/>
      </w:pPr>
      <w:r w:rsidRPr="00963FA3">
        <w:t>How to save water at home</w:t>
      </w:r>
    </w:p>
    <w:p w14:paraId="71FA33DC" w14:textId="3E2D8D02" w:rsidR="00887F23" w:rsidRDefault="00E30BCE" w:rsidP="00963FA3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5B9A9BF" wp14:editId="52F25864">
                <wp:simplePos x="0" y="0"/>
                <wp:positionH relativeFrom="margin">
                  <wp:align>center</wp:align>
                </wp:positionH>
                <wp:positionV relativeFrom="paragraph">
                  <wp:posOffset>819785</wp:posOffset>
                </wp:positionV>
                <wp:extent cx="6005195" cy="2715260"/>
                <wp:effectExtent l="0" t="0" r="0" b="0"/>
                <wp:wrapNone/>
                <wp:docPr id="877429997" name="Group 2" descr="A bath with a red x next to it and a shower head with a green tick next to i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195" cy="2715260"/>
                          <a:chOff x="0" y="0"/>
                          <a:chExt cx="5674545" cy="2562225"/>
                        </a:xfrm>
                      </wpg:grpSpPr>
                      <wpg:grpSp>
                        <wpg:cNvPr id="1193606805" name="Group 24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2921714" cy="2562225"/>
                            <a:chOff x="0" y="0"/>
                            <a:chExt cx="1336431" cy="1172210"/>
                          </a:xfrm>
                        </wpg:grpSpPr>
                        <pic:pic xmlns:pic="http://schemas.openxmlformats.org/drawingml/2006/picture">
                          <pic:nvPicPr>
                            <pic:cNvPr id="1157321100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2210" cy="11722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4785376" name="Multiplication Sign 43"/>
                          <wps:cNvSpPr/>
                          <wps:spPr>
                            <a:xfrm>
                              <a:off x="691662" y="539261"/>
                              <a:ext cx="644769" cy="603739"/>
                            </a:xfrm>
                            <a:prstGeom prst="mathMultiply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16947090" name="Group 1"/>
                        <wpg:cNvGrpSpPr/>
                        <wpg:grpSpPr>
                          <a:xfrm>
                            <a:off x="3143344" y="291752"/>
                            <a:ext cx="2531201" cy="2206625"/>
                            <a:chOff x="-209456" y="-3523"/>
                            <a:chExt cx="2531201" cy="2206625"/>
                          </a:xfrm>
                        </wpg:grpSpPr>
                        <pic:pic xmlns:pic="http://schemas.openxmlformats.org/drawingml/2006/picture">
                          <pic:nvPicPr>
                            <pic:cNvPr id="997851121" name="Picture 29" descr="A close-up of a shower hea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09456" y="-3523"/>
                              <a:ext cx="1914525" cy="2206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2553948" name="Picture 6" descr="A green check mark in a box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9720" y="1202578"/>
                              <a:ext cx="962025" cy="8724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D5E1C" id="Group 2" o:spid="_x0000_s1026" alt="A bath with a red x next to it and a shower head with a green tick next to it." style="position:absolute;margin-left:0;margin-top:64.55pt;width:472.85pt;height:213.8pt;z-index:251873280;mso-position-horizontal:center;mso-position-horizontal-relative:margin;mso-width-relative:margin;mso-height-relative:margin" coordsize="56745,256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">
                <v:group id="Group 24" o:spid="_x0000_s1027" style="position:absolute;width:29217;height:25622" coordsize="13364,1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28" type="#_x0000_t75" style="position:absolute;width:11722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">
                    <v:imagedata r:id="rId13" o:title=""/>
                  </v:shape>
                  <v:shape id="Multiplication Sign 43" o:spid="_x0000_s1029" style="position:absolute;left:6916;top:5392;width:6448;height:6038;visibility:visible;mso-wrap-style:square;v-text-anchor:middle" coordsize="644769,60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" path="m106329,196829l203386,93177,322385,204603,441383,93177r97057,103652l426261,301870,538440,406910,441383,510562,322385,399136,203386,510562,106329,406910,218508,301870,106329,196829xe" fillcolor="red" stroked="f" strokeweight="1pt">
                    <v:stroke joinstyle="miter"/>
                    <v:path arrowok="t" o:connecttype="custom" o:connectlocs="106329,196829;203386,93177;322385,204603;441383,93177;538440,196829;426261,301870;538440,406910;441383,510562;322385,399136;203386,510562;106329,406910;218508,301870;106329,196829" o:connectangles="0,0,0,0,0,0,0,0,0,0,0,0,0"/>
                  </v:shape>
                </v:group>
                <v:group id="Group 1" o:spid="_x0000_s1030" style="position:absolute;left:31433;top:2917;width:25312;height:22066" coordorigin="-2094,-35" coordsize="25312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">
                  <v:shape id="Picture 29" o:spid="_x0000_s1031" type="#_x0000_t75" alt="A close-up of a shower head&#10;&#10;Description automatically generated" style="position:absolute;left:-2094;top:-35;width:19144;height:2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">
                    <v:imagedata r:id="rId14" o:title="A close-up of a shower head&#10;&#10;Description automatically generated"/>
                  </v:shape>
                  <v:shape id="Picture 6" o:spid="_x0000_s1032" type="#_x0000_t75" alt="A green check mark in a box&#10;&#10;Description automatically generated" style="position:absolute;left:13597;top:12025;width:9620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">
                    <v:imagedata r:id="rId15" o:title="A green check mark in a box&#10;&#10;Description automatically generated"/>
                  </v:shape>
                </v:group>
                <w10:wrap anchorx="margin"/>
              </v:group>
            </w:pict>
          </mc:Fallback>
        </mc:AlternateContent>
      </w:r>
    </w:p>
    <w:p w14:paraId="26A468A6" w14:textId="2D6CB376" w:rsidR="00887F23" w:rsidRDefault="00887F23" w:rsidP="00963FA3">
      <w:pPr>
        <w:pStyle w:val="Title"/>
      </w:pPr>
    </w:p>
    <w:p w14:paraId="0C4F672C" w14:textId="2EF0352D" w:rsidR="00887F23" w:rsidRDefault="00887F23" w:rsidP="00963FA3">
      <w:pPr>
        <w:pStyle w:val="Title"/>
      </w:pPr>
    </w:p>
    <w:p w14:paraId="5D35C5AB" w14:textId="54841A5F" w:rsidR="00887F23" w:rsidRDefault="00887F23" w:rsidP="00963FA3">
      <w:pPr>
        <w:pStyle w:val="Title"/>
      </w:pPr>
    </w:p>
    <w:p w14:paraId="2BF3833C" w14:textId="064B4101" w:rsidR="00963FA3" w:rsidRDefault="00F87859" w:rsidP="00BF5DDC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</w:p>
    <w:p w14:paraId="72ED2448" w14:textId="437FE356" w:rsidR="00F87859" w:rsidRPr="00570380" w:rsidRDefault="00887F23" w:rsidP="00BF5DDC">
      <w:pPr>
        <w:pStyle w:val="Datepublished"/>
      </w:pPr>
      <w:r w:rsidRPr="00570380">
        <w:t xml:space="preserve">Published: </w:t>
      </w:r>
      <w:r w:rsidR="00963FA3">
        <w:t xml:space="preserve">April </w:t>
      </w:r>
      <w:r w:rsidR="00B8442A">
        <w:t>2024</w:t>
      </w:r>
    </w:p>
    <w:p w14:paraId="0E95E555" w14:textId="161E1719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627C6">
        <w:rPr>
          <w:noProof/>
          <w:lang w:val="en-NZ" w:eastAsia="en-NZ"/>
        </w:rPr>
        <w:lastRenderedPageBreak/>
        <w:t>Why you should save water at home</w:t>
      </w:r>
    </w:p>
    <w:p w14:paraId="278B9511" w14:textId="77777777" w:rsidR="00D852B6" w:rsidRDefault="00D852B6" w:rsidP="009614AE"/>
    <w:p w14:paraId="30E286F1" w14:textId="248AB562" w:rsidR="00EF4A04" w:rsidRDefault="00F92627" w:rsidP="009614AE">
      <w:r>
        <w:rPr>
          <w:noProof/>
        </w:rPr>
        <w:drawing>
          <wp:anchor distT="0" distB="0" distL="114300" distR="114300" simplePos="0" relativeHeight="251841536" behindDoc="0" locked="0" layoutInCell="1" allowOverlap="1" wp14:anchorId="047CBF5A" wp14:editId="2D4134B1">
            <wp:simplePos x="0" y="0"/>
            <wp:positionH relativeFrom="margin">
              <wp:align>left</wp:align>
            </wp:positionH>
            <wp:positionV relativeFrom="paragraph">
              <wp:posOffset>110417</wp:posOffset>
            </wp:positionV>
            <wp:extent cx="1297172" cy="1297172"/>
            <wp:effectExtent l="0" t="0" r="0" b="0"/>
            <wp:wrapNone/>
            <wp:docPr id="78296210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6210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089" cy="129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A7AF3" w14:textId="37157984" w:rsidR="00701F0C" w:rsidRDefault="00701F0C" w:rsidP="009614AE">
      <w:r>
        <w:t>This</w:t>
      </w:r>
      <w:r w:rsidR="00F92627">
        <w:t xml:space="preserve"> Easy Read</w:t>
      </w:r>
      <w:r>
        <w:t xml:space="preserve"> document is about how you can save water at home.</w:t>
      </w:r>
    </w:p>
    <w:p w14:paraId="00E03D72" w14:textId="7E72CCFB" w:rsidR="00701F0C" w:rsidRDefault="00701F0C" w:rsidP="009614AE"/>
    <w:p w14:paraId="22C372BE" w14:textId="03DDEE7E" w:rsidR="00701F0C" w:rsidRPr="009614AE" w:rsidRDefault="00701F0C" w:rsidP="009614AE"/>
    <w:p w14:paraId="6C86047C" w14:textId="74131B6E" w:rsidR="00701F0C" w:rsidRPr="009614AE" w:rsidRDefault="00E30BCE" w:rsidP="009614AE">
      <w:r>
        <w:rPr>
          <w:noProof/>
        </w:rPr>
        <w:drawing>
          <wp:anchor distT="0" distB="0" distL="114300" distR="114300" simplePos="0" relativeHeight="251842560" behindDoc="0" locked="0" layoutInCell="1" allowOverlap="1" wp14:anchorId="0DAD4CD1" wp14:editId="097FDF65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1329055" cy="1329055"/>
            <wp:effectExtent l="0" t="0" r="4445" b="4445"/>
            <wp:wrapNone/>
            <wp:docPr id="99950171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0171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F0C" w:rsidRPr="009614AE">
        <w:t>Saving water is good for:</w:t>
      </w:r>
    </w:p>
    <w:p w14:paraId="326F1C92" w14:textId="04B9EB10" w:rsidR="00701F0C" w:rsidRDefault="00701F0C" w:rsidP="009614AE">
      <w:pPr>
        <w:pStyle w:val="ListParagraph"/>
      </w:pPr>
      <w:r>
        <w:t>taking care of the environment</w:t>
      </w:r>
    </w:p>
    <w:p w14:paraId="2C34092D" w14:textId="60C6F3F3" w:rsidR="00701F0C" w:rsidRDefault="00701F0C" w:rsidP="009614AE">
      <w:pPr>
        <w:pStyle w:val="ListParagraph"/>
      </w:pPr>
      <w:r>
        <w:t>following water restrictions.</w:t>
      </w:r>
    </w:p>
    <w:p w14:paraId="2C207BB4" w14:textId="188FACB1" w:rsidR="00701F0C" w:rsidRDefault="00701F0C" w:rsidP="009614AE"/>
    <w:p w14:paraId="446BC2EB" w14:textId="47592324" w:rsidR="00701F0C" w:rsidRDefault="00F92627" w:rsidP="009614AE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6B7AF07" wp14:editId="29D1D683">
                <wp:simplePos x="0" y="0"/>
                <wp:positionH relativeFrom="column">
                  <wp:posOffset>2228850</wp:posOffset>
                </wp:positionH>
                <wp:positionV relativeFrom="paragraph">
                  <wp:posOffset>240029</wp:posOffset>
                </wp:positionV>
                <wp:extent cx="3633746" cy="2619375"/>
                <wp:effectExtent l="0" t="0" r="5080" b="9525"/>
                <wp:wrapNone/>
                <wp:docPr id="732514134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746" cy="2619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2832B" id="Rectangle 39" o:spid="_x0000_s1026" style="position:absolute;margin-left:175.5pt;margin-top:18.9pt;width:286.1pt;height:206.25pt;z-index:-2514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0D2D54C0" w14:textId="77777777" w:rsidR="00512E32" w:rsidRDefault="009614AE" w:rsidP="009614AE">
      <w:r>
        <w:rPr>
          <w:noProof/>
        </w:rPr>
        <w:drawing>
          <wp:anchor distT="0" distB="0" distL="114300" distR="114300" simplePos="0" relativeHeight="251843584" behindDoc="0" locked="0" layoutInCell="1" allowOverlap="1" wp14:anchorId="17003D4C" wp14:editId="474FF51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66850" cy="1466850"/>
            <wp:effectExtent l="0" t="0" r="0" b="0"/>
            <wp:wrapNone/>
            <wp:docPr id="134929475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94753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F0C">
        <w:rPr>
          <w:b/>
          <w:bCs/>
        </w:rPr>
        <w:t xml:space="preserve">Water </w:t>
      </w:r>
      <w:r w:rsidR="00701F0C" w:rsidRPr="009614AE">
        <w:t xml:space="preserve">restrictions are rules that local councils </w:t>
      </w:r>
      <w:r>
        <w:t xml:space="preserve">sometimes </w:t>
      </w:r>
      <w:r w:rsidRPr="009614AE">
        <w:t>have about how much water you can use.</w:t>
      </w:r>
      <w:r w:rsidRPr="009614AE">
        <w:br/>
      </w:r>
    </w:p>
    <w:p w14:paraId="23A221A7" w14:textId="37F6ABE5" w:rsidR="009614AE" w:rsidRDefault="009614AE" w:rsidP="009614AE">
      <w:pPr>
        <w:rPr>
          <w:rFonts w:eastAsia="Times New Roman" w:cs="Arial"/>
          <w:sz w:val="20"/>
          <w:szCs w:val="20"/>
        </w:rPr>
      </w:pPr>
      <w:r w:rsidRPr="009614AE">
        <w:br/>
        <w:t>These are to make sure the water does not run out.</w:t>
      </w:r>
    </w:p>
    <w:p w14:paraId="74618362" w14:textId="1DF1D21F" w:rsidR="001627C6" w:rsidRDefault="001627C6" w:rsidP="009614AE">
      <w:pPr>
        <w:rPr>
          <w:rFonts w:eastAsiaTheme="minorHAnsi"/>
          <w:noProof/>
          <w:szCs w:val="22"/>
          <w:lang w:val="en-GB"/>
        </w:rPr>
      </w:pPr>
      <w:r>
        <w:br w:type="page"/>
      </w:r>
    </w:p>
    <w:p w14:paraId="48FC1C66" w14:textId="3FD3EEFD" w:rsidR="001627C6" w:rsidRDefault="00F92627" w:rsidP="009614AE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0C785C1A" wp14:editId="617A89E2">
            <wp:simplePos x="0" y="0"/>
            <wp:positionH relativeFrom="margin">
              <wp:align>left</wp:align>
            </wp:positionH>
            <wp:positionV relativeFrom="paragraph">
              <wp:posOffset>-382772</wp:posOffset>
            </wp:positionV>
            <wp:extent cx="1637414" cy="1637414"/>
            <wp:effectExtent l="0" t="0" r="1270" b="1270"/>
            <wp:wrapNone/>
            <wp:docPr id="10527482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482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14" cy="163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7C6">
        <w:t>Even if you are trying to save water it is important to still drink enough water to stay well.</w:t>
      </w:r>
    </w:p>
    <w:p w14:paraId="64437353" w14:textId="78FF522C" w:rsidR="001627C6" w:rsidRDefault="00F92627" w:rsidP="009614A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760055BF" wp14:editId="3508A015">
                <wp:simplePos x="0" y="0"/>
                <wp:positionH relativeFrom="column">
                  <wp:posOffset>0</wp:posOffset>
                </wp:positionH>
                <wp:positionV relativeFrom="paragraph">
                  <wp:posOffset>406842</wp:posOffset>
                </wp:positionV>
                <wp:extent cx="1757239" cy="1892410"/>
                <wp:effectExtent l="0" t="0" r="0" b="0"/>
                <wp:wrapNone/>
                <wp:docPr id="205274166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239" cy="1892410"/>
                          <a:chOff x="0" y="0"/>
                          <a:chExt cx="1757239" cy="1892410"/>
                        </a:xfrm>
                      </wpg:grpSpPr>
                      <wpg:grpSp>
                        <wpg:cNvPr id="1789429367" name="Group 32"/>
                        <wpg:cNvGrpSpPr/>
                        <wpg:grpSpPr>
                          <a:xfrm>
                            <a:off x="0" y="0"/>
                            <a:ext cx="1637030" cy="1722475"/>
                            <a:chOff x="0" y="0"/>
                            <a:chExt cx="1637030" cy="1722475"/>
                          </a:xfrm>
                        </wpg:grpSpPr>
                        <pic:pic xmlns:pic="http://schemas.openxmlformats.org/drawingml/2006/picture">
                          <pic:nvPicPr>
                            <pic:cNvPr id="1764738841" name="Picture 30" descr="A person in a wheelchair holding a glass of wa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37030" cy="16370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8043205" name="Rectangle 31"/>
                          <wps:cNvSpPr/>
                          <wps:spPr>
                            <a:xfrm>
                              <a:off x="1435395" y="42531"/>
                              <a:ext cx="201635" cy="16799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2302497" name="Multiplication Sign 33"/>
                        <wps:cNvSpPr/>
                        <wps:spPr>
                          <a:xfrm>
                            <a:off x="906449" y="962108"/>
                            <a:ext cx="850790" cy="930302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43D40" id="Group 34" o:spid="_x0000_s1026" style="position:absolute;margin-left:0;margin-top:32.05pt;width:138.35pt;height:149pt;z-index:251851776" coordsize="17572,18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">
                <v:group id="Group 32" o:spid="_x0000_s1027" style="position:absolute;width:16370;height:17224" coordsize="16370,1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">
                  <v:shape id="Picture 30" o:spid="_x0000_s1028" type="#_x0000_t75" alt="A person in a wheelchair holding a glass of water&#10;&#10;Description automatically generated" style="position:absolute;width:16370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">
                    <v:imagedata r:id="rId25" o:title="A person in a wheelchair holding a glass of water&#10;&#10;Description automatically generated"/>
                  </v:shape>
                  <v:rect id="Rectangle 31" o:spid="_x0000_s1029" style="position:absolute;left:14353;top:425;width:2017;height:16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" fillcolor="white [3212]" stroked="f" strokeweight="1pt"/>
                </v:group>
                <v:shape id="Multiplication Sign 33" o:spid="_x0000_s1030" style="position:absolute;left:9064;top:9621;width:8508;height:9303;visibility:visible;mso-wrap-style:square;v-text-anchor:middle" coordsize="850790,9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" path="m130506,290958l278171,155913,425395,316895,572619,155913,720284,290958,560979,465151,720284,639344,572619,774389,425395,613407,278171,774389,130506,639344,289811,465151,130506,290958xe" fillcolor="red" stroked="f" strokeweight="1pt">
                  <v:stroke joinstyle="miter"/>
                  <v:path arrowok="t" o:connecttype="custom" o:connectlocs="130506,290958;278171,155913;425395,316895;572619,155913;720284,290958;560979,465151;720284,639344;572619,774389;425395,613407;278171,774389;130506,639344;289811,465151;130506,290958" o:connectangles="0,0,0,0,0,0,0,0,0,0,0,0,0"/>
                </v:shape>
              </v:group>
            </w:pict>
          </mc:Fallback>
        </mc:AlternateContent>
      </w:r>
    </w:p>
    <w:p w14:paraId="09564C72" w14:textId="533AA892" w:rsidR="001627C6" w:rsidRDefault="001627C6" w:rsidP="009614AE">
      <w:pPr>
        <w:pStyle w:val="BodyText"/>
      </w:pPr>
    </w:p>
    <w:p w14:paraId="1E9CDB5E" w14:textId="16197F90" w:rsidR="001627C6" w:rsidRDefault="001627C6" w:rsidP="009614AE">
      <w:pPr>
        <w:pStyle w:val="BodyText"/>
      </w:pPr>
      <w:r>
        <w:t>Do not drink less water to try and save water.</w:t>
      </w:r>
    </w:p>
    <w:p w14:paraId="36B25FD2" w14:textId="77777777" w:rsidR="001627C6" w:rsidRDefault="001627C6" w:rsidP="009614AE">
      <w:r>
        <w:br w:type="page"/>
      </w:r>
    </w:p>
    <w:p w14:paraId="2D63C58A" w14:textId="041F5D00" w:rsidR="001627C6" w:rsidRDefault="001627C6" w:rsidP="001627C6">
      <w:pPr>
        <w:pStyle w:val="Heading1"/>
      </w:pPr>
      <w:r>
        <w:lastRenderedPageBreak/>
        <w:t xml:space="preserve">Tips for saving </w:t>
      </w:r>
      <w:proofErr w:type="gramStart"/>
      <w:r>
        <w:t>water</w:t>
      </w:r>
      <w:proofErr w:type="gramEnd"/>
    </w:p>
    <w:p w14:paraId="4B614F88" w14:textId="1F7760E5" w:rsidR="001627C6" w:rsidRDefault="001627C6" w:rsidP="009614AE">
      <w:pPr>
        <w:pStyle w:val="BodyText"/>
      </w:pPr>
    </w:p>
    <w:p w14:paraId="5B6E4686" w14:textId="27E68DDE" w:rsidR="001627C6" w:rsidRDefault="00F92627" w:rsidP="009614AE">
      <w:pPr>
        <w:pStyle w:val="BodyText"/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770B3647" wp14:editId="26F21E92">
            <wp:simplePos x="0" y="0"/>
            <wp:positionH relativeFrom="margin">
              <wp:align>left</wp:align>
            </wp:positionH>
            <wp:positionV relativeFrom="paragraph">
              <wp:posOffset>83544</wp:posOffset>
            </wp:positionV>
            <wp:extent cx="1296063" cy="1363700"/>
            <wp:effectExtent l="0" t="0" r="0" b="8255"/>
            <wp:wrapNone/>
            <wp:docPr id="2188649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649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63" cy="13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10E06" w14:textId="0248DA5F" w:rsidR="001627C6" w:rsidRDefault="001627C6" w:rsidP="009614AE">
      <w:pPr>
        <w:pStyle w:val="BodyText"/>
      </w:pPr>
      <w:r>
        <w:t xml:space="preserve">There are lots of good </w:t>
      </w:r>
      <w:r w:rsidR="009614AE">
        <w:t>w</w:t>
      </w:r>
      <w:r>
        <w:t>ays to save water.</w:t>
      </w:r>
    </w:p>
    <w:p w14:paraId="755F8B0E" w14:textId="41E95CCB" w:rsidR="001627C6" w:rsidRDefault="001627C6" w:rsidP="009614AE">
      <w:pPr>
        <w:pStyle w:val="BodyText"/>
      </w:pPr>
    </w:p>
    <w:p w14:paraId="670D8B13" w14:textId="1FE6B784" w:rsidR="00F92627" w:rsidRDefault="00F92627" w:rsidP="009614AE">
      <w:pPr>
        <w:pStyle w:val="BodyText"/>
      </w:pPr>
    </w:p>
    <w:p w14:paraId="1423BE40" w14:textId="2A18BD91" w:rsidR="001627C6" w:rsidRDefault="00F92627" w:rsidP="009614AE">
      <w:pPr>
        <w:pStyle w:val="BodyText"/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4CE5C47C" wp14:editId="318B91D2">
            <wp:simplePos x="0" y="0"/>
            <wp:positionH relativeFrom="margin">
              <wp:align>left</wp:align>
            </wp:positionH>
            <wp:positionV relativeFrom="paragraph">
              <wp:posOffset>8807</wp:posOffset>
            </wp:positionV>
            <wp:extent cx="941900" cy="1085763"/>
            <wp:effectExtent l="0" t="0" r="0" b="635"/>
            <wp:wrapNone/>
            <wp:docPr id="50848404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84049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00" cy="108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7C6">
        <w:t>In the bathroom you can:</w:t>
      </w:r>
    </w:p>
    <w:p w14:paraId="406B8A0B" w14:textId="32914B72" w:rsidR="001627C6" w:rsidRDefault="00F92627" w:rsidP="009614AE">
      <w:pPr>
        <w:pStyle w:val="ListParagraph"/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4EDB7536" wp14:editId="5265E367">
            <wp:simplePos x="0" y="0"/>
            <wp:positionH relativeFrom="margin">
              <wp:align>left</wp:align>
            </wp:positionH>
            <wp:positionV relativeFrom="paragraph">
              <wp:posOffset>904240</wp:posOffset>
            </wp:positionV>
            <wp:extent cx="1089025" cy="1195070"/>
            <wp:effectExtent l="0" t="0" r="0" b="5080"/>
            <wp:wrapNone/>
            <wp:docPr id="181997986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7986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7C6">
        <w:t>take short showers that are no longer than 4 minutes</w:t>
      </w:r>
    </w:p>
    <w:p w14:paraId="5082FA97" w14:textId="7AE96E3C" w:rsidR="001627C6" w:rsidRDefault="001627C6" w:rsidP="009614AE">
      <w:pPr>
        <w:pStyle w:val="ListParagraph"/>
      </w:pPr>
      <w:r>
        <w:t>turn off the tap while you brush your teeth</w:t>
      </w:r>
    </w:p>
    <w:p w14:paraId="4F598C8D" w14:textId="4209C7CD" w:rsidR="001627C6" w:rsidRDefault="00461290" w:rsidP="009614AE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522E0C1D" wp14:editId="67689942">
                <wp:simplePos x="0" y="0"/>
                <wp:positionH relativeFrom="column">
                  <wp:posOffset>-144780</wp:posOffset>
                </wp:positionH>
                <wp:positionV relativeFrom="paragraph">
                  <wp:posOffset>769620</wp:posOffset>
                </wp:positionV>
                <wp:extent cx="2099310" cy="2575560"/>
                <wp:effectExtent l="0" t="0" r="0" b="0"/>
                <wp:wrapNone/>
                <wp:docPr id="169469336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310" cy="2575560"/>
                          <a:chOff x="0" y="0"/>
                          <a:chExt cx="2099310" cy="2575560"/>
                        </a:xfrm>
                      </wpg:grpSpPr>
                      <pic:pic xmlns:pic="http://schemas.openxmlformats.org/drawingml/2006/picture">
                        <pic:nvPicPr>
                          <pic:cNvPr id="670686562" name="Picture 41" descr="A close up of a toilet flush butt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43" b="26786"/>
                          <a:stretch/>
                        </pic:blipFill>
                        <pic:spPr bwMode="auto">
                          <a:xfrm>
                            <a:off x="1127760" y="0"/>
                            <a:ext cx="97155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746765" name="Picture 42" descr="A white toilet in a small bath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6300"/>
                            <a:ext cx="127444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5341048" name="Arrow: Right 43"/>
                        <wps:cNvSpPr/>
                        <wps:spPr>
                          <a:xfrm rot="8776214">
                            <a:off x="754380" y="579120"/>
                            <a:ext cx="581112" cy="212210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DEBB5" id="Group 44" o:spid="_x0000_s1026" style="position:absolute;margin-left:-11.4pt;margin-top:60.6pt;width:165.3pt;height:202.8pt;z-index:251864064" coordsize="20993,25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">
                <v:shape id="Picture 41" o:spid="_x0000_s1027" type="#_x0000_t75" alt="A close up of a toilet flush button&#10;&#10;Description automatically generated" style="position:absolute;left:11277;width:971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">
                  <v:imagedata r:id="rId31" o:title="A close up of a toilet flush button&#10;&#10;Description automatically generated" croptop="12873f" cropbottom="17554f"/>
                </v:shape>
                <v:shape id="Picture 42" o:spid="_x0000_s1028" type="#_x0000_t75" alt="A white toilet in a small bathroom&#10;&#10;Description automatically generated" style="position:absolute;top:8763;width:12744;height:1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">
                  <v:imagedata r:id="rId32" o:title="A white toilet in a small bathroom&#10;&#10;Description automatically generated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43" o:spid="_x0000_s1029" type="#_x0000_t13" style="position:absolute;left:7543;top:5791;width:5811;height:2122;rotation:95859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" adj="17656" fillcolor="#92d050" strokecolor="#09101d [484]" strokeweight="1pt"/>
              </v:group>
            </w:pict>
          </mc:Fallback>
        </mc:AlternateContent>
      </w:r>
      <w:r w:rsidR="001627C6">
        <w:t xml:space="preserve">if your toilet has 2 buttons use the </w:t>
      </w:r>
      <w:r w:rsidR="001627C6">
        <w:rPr>
          <w:b/>
          <w:bCs/>
        </w:rPr>
        <w:t>half-flush</w:t>
      </w:r>
      <w:r w:rsidR="001627C6">
        <w:t xml:space="preserve"> </w:t>
      </w:r>
      <w:r w:rsidR="001627C6" w:rsidRPr="001627C6">
        <w:rPr>
          <w:b/>
          <w:bCs/>
        </w:rPr>
        <w:t>button</w:t>
      </w:r>
      <w:r w:rsidR="001527AC">
        <w:rPr>
          <w:b/>
          <w:bCs/>
        </w:rPr>
        <w:t>.</w:t>
      </w:r>
    </w:p>
    <w:p w14:paraId="52AA09EC" w14:textId="6D78A521" w:rsidR="001627C6" w:rsidRDefault="001627C6" w:rsidP="009614AE">
      <w:pPr>
        <w:pStyle w:val="BodyText"/>
      </w:pPr>
    </w:p>
    <w:p w14:paraId="1B63893A" w14:textId="5859D1FA" w:rsidR="00C45A2D" w:rsidRDefault="00F92627" w:rsidP="009614AE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13474AC" wp14:editId="721F2F3C">
                <wp:simplePos x="0" y="0"/>
                <wp:positionH relativeFrom="margin">
                  <wp:align>right</wp:align>
                </wp:positionH>
                <wp:positionV relativeFrom="paragraph">
                  <wp:posOffset>265954</wp:posOffset>
                </wp:positionV>
                <wp:extent cx="3633470" cy="953549"/>
                <wp:effectExtent l="0" t="0" r="5080" b="0"/>
                <wp:wrapNone/>
                <wp:docPr id="1842974651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9535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CB7A9" id="Rectangle 39" o:spid="_x0000_s1026" style="position:absolute;margin-left:234.9pt;margin-top:20.95pt;width:286.1pt;height:75.1pt;z-index:-2514575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4EF0774B" w14:textId="02B0CA9B" w:rsidR="001627C6" w:rsidRDefault="001627C6" w:rsidP="009614AE">
      <w:pPr>
        <w:pStyle w:val="BodyText"/>
      </w:pPr>
      <w:r>
        <w:t xml:space="preserve">A </w:t>
      </w:r>
      <w:r>
        <w:rPr>
          <w:b/>
          <w:bCs/>
        </w:rPr>
        <w:t>half-flush</w:t>
      </w:r>
      <w:r>
        <w:t xml:space="preserve"> button makes the toilet use less water to flush.</w:t>
      </w:r>
    </w:p>
    <w:p w14:paraId="2CC0B869" w14:textId="77777777" w:rsidR="001627C6" w:rsidRDefault="001627C6" w:rsidP="009614AE">
      <w:pPr>
        <w:pStyle w:val="BodyText"/>
      </w:pPr>
    </w:p>
    <w:p w14:paraId="507AA115" w14:textId="1B155163" w:rsidR="001627C6" w:rsidRDefault="00F92627" w:rsidP="009614AE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22B852DD" wp14:editId="7EB97EC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24763" cy="1424763"/>
            <wp:effectExtent l="0" t="0" r="4445" b="4445"/>
            <wp:wrapNone/>
            <wp:docPr id="54075375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5375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51">
        <w:t>Y</w:t>
      </w:r>
      <w:r w:rsidR="001627C6">
        <w:t xml:space="preserve">ou </w:t>
      </w:r>
      <w:r w:rsidR="001527AC">
        <w:t xml:space="preserve">can </w:t>
      </w:r>
      <w:r w:rsidR="009D3E8A">
        <w:t xml:space="preserve">save water by </w:t>
      </w:r>
      <w:r w:rsidR="001627C6">
        <w:t>only run</w:t>
      </w:r>
      <w:r w:rsidR="009D3E8A">
        <w:t>ning</w:t>
      </w:r>
      <w:r w:rsidR="001627C6">
        <w:t xml:space="preserve"> the washing machine when it is full of washing.</w:t>
      </w:r>
    </w:p>
    <w:p w14:paraId="7A2DE59F" w14:textId="77777777" w:rsidR="009D3E8A" w:rsidRDefault="009D3E8A" w:rsidP="009614AE">
      <w:pPr>
        <w:pStyle w:val="BodyText"/>
      </w:pPr>
    </w:p>
    <w:p w14:paraId="1A1268A6" w14:textId="77777777" w:rsidR="009D3E8A" w:rsidRDefault="009D3E8A" w:rsidP="009614AE">
      <w:pPr>
        <w:pStyle w:val="BodyText"/>
      </w:pPr>
    </w:p>
    <w:p w14:paraId="62D8131A" w14:textId="03EB2981" w:rsidR="00A63551" w:rsidRDefault="009D3E8A" w:rsidP="009614AE">
      <w:pPr>
        <w:pStyle w:val="BodyText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242A04AF" wp14:editId="716B02CB">
            <wp:simplePos x="0" y="0"/>
            <wp:positionH relativeFrom="margin">
              <wp:align>left</wp:align>
            </wp:positionH>
            <wp:positionV relativeFrom="paragraph">
              <wp:posOffset>11382</wp:posOffset>
            </wp:positionV>
            <wp:extent cx="1362974" cy="1362974"/>
            <wp:effectExtent l="0" t="0" r="0" b="8890"/>
            <wp:wrapNone/>
            <wp:docPr id="22630008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008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74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51">
        <w:t>In the kitchen you can:</w:t>
      </w:r>
    </w:p>
    <w:p w14:paraId="5D74BF34" w14:textId="5FA8F804" w:rsidR="00A63551" w:rsidRDefault="00A63551" w:rsidP="009614AE">
      <w:pPr>
        <w:pStyle w:val="ListParagraph"/>
      </w:pPr>
      <w:r>
        <w:t>do the dishes by hand instead of using your dishwasher</w:t>
      </w:r>
    </w:p>
    <w:p w14:paraId="511B47B7" w14:textId="4A9C2496" w:rsidR="00A63551" w:rsidRDefault="009D3E8A" w:rsidP="009614AE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FCFEE61" wp14:editId="31572367">
                <wp:simplePos x="0" y="0"/>
                <wp:positionH relativeFrom="margin">
                  <wp:align>left</wp:align>
                </wp:positionH>
                <wp:positionV relativeFrom="paragraph">
                  <wp:posOffset>167805</wp:posOffset>
                </wp:positionV>
                <wp:extent cx="1061744" cy="1003107"/>
                <wp:effectExtent l="0" t="0" r="5080" b="6985"/>
                <wp:wrapNone/>
                <wp:docPr id="58354783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744" cy="1003107"/>
                          <a:chOff x="0" y="0"/>
                          <a:chExt cx="1313180" cy="1267460"/>
                        </a:xfrm>
                      </wpg:grpSpPr>
                      <pic:pic xmlns:pic="http://schemas.openxmlformats.org/drawingml/2006/picture">
                        <pic:nvPicPr>
                          <pic:cNvPr id="1316165135" name="Picture 7" descr="A blue trash can with a white lid and a white napkin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1267460" cy="1267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349811" name="Picture 6" descr="A plate of salad with tomatoes and lettu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4820"/>
                            <a:ext cx="655320" cy="652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853583" name="Rectangle: Rounded Corners 8"/>
                        <wps:cNvSpPr/>
                        <wps:spPr>
                          <a:xfrm>
                            <a:off x="624840" y="445770"/>
                            <a:ext cx="294237" cy="693420"/>
                          </a:xfrm>
                          <a:prstGeom prst="roundRect">
                            <a:avLst/>
                          </a:prstGeom>
                          <a:solidFill>
                            <a:srgbClr val="7CD0D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AEDBE" id="Group 9" o:spid="_x0000_s1026" style="position:absolute;margin-left:0;margin-top:13.2pt;width:83.6pt;height:79pt;z-index:251821056;mso-position-horizontal:left;mso-position-horizontal-relative:margin;mso-width-relative:margin;mso-height-relative:margin" coordsize="13131,126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InciPz7/7gAOQWRvYmUAZEAAAAAB&#10;/9sAhAABAQEBAQEBAQEBAQEBAQEBAQEBAQEBAQEBAQEBAQEBAQEBAQEBAQEBAQEBAgICAgICAgIC&#10;AgIDAwMDAwMDAwMDAQEBAQEBAQEBAQECAgECAgMDAwMDAwMDAwMDAwMDAwMDAwMDAwMDAwMDAwMD&#10;AwMDAwMDAwMDAwMDAwMDAwMDAwP/wAARCAMdAyADAREAAhEBAxEB/90ABABk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">
                <v:shape id="Picture 7" o:spid="_x0000_s1027" type="#_x0000_t75" alt="A blue trash can with a white lid and a white napkin in it&#10;&#10;Description automatically generated" style="position:absolute;left:457;width:12674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">
                  <v:imagedata r:id="rId37" o:title="A blue trash can with a white lid and a white napkin in it&#10;&#10;Description automatically generated"/>
                </v:shape>
                <v:shape id="Picture 6" o:spid="_x0000_s1028" type="#_x0000_t75" alt="A plate of salad with tomatoes and lettuce&#10;&#10;Description automatically generated" style="position:absolute;top:4648;width:6553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">
                  <v:imagedata r:id="rId38" o:title="A plate of salad with tomatoes and lettuce&#10;&#10;Description automatically generated"/>
                </v:shape>
                <v:roundrect id="Rectangle: Rounded Corners 8" o:spid="_x0000_s1029" style="position:absolute;left:6248;top:4457;width:2942;height:6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" fillcolor="#7cd0de" stroked="f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A63551">
        <w:t xml:space="preserve">scrape food </w:t>
      </w:r>
      <w:r>
        <w:t xml:space="preserve">scraps </w:t>
      </w:r>
      <w:r w:rsidR="00A63551">
        <w:t xml:space="preserve">off plates into the bin instead of rinsing </w:t>
      </w:r>
      <w:r w:rsidR="001527AC">
        <w:t xml:space="preserve">the plates </w:t>
      </w:r>
      <w:r w:rsidR="00A63551">
        <w:t>before washing them</w:t>
      </w:r>
      <w:r w:rsidR="001527AC">
        <w:t>.</w:t>
      </w:r>
    </w:p>
    <w:p w14:paraId="5A10E4BD" w14:textId="5712B47E" w:rsidR="00A63551" w:rsidRDefault="00461290" w:rsidP="009614AE">
      <w:pPr>
        <w:pStyle w:val="BodyText"/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33526DE6" wp14:editId="32CC6EEA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242060" cy="1242060"/>
            <wp:effectExtent l="0" t="0" r="0" b="0"/>
            <wp:wrapNone/>
            <wp:docPr id="1466100859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00859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2595F" w14:textId="2F9FDEEF" w:rsidR="00A63551" w:rsidRDefault="00A63551" w:rsidP="009614AE">
      <w:pPr>
        <w:pStyle w:val="BodyText"/>
      </w:pPr>
    </w:p>
    <w:p w14:paraId="016E683D" w14:textId="1837EDE5" w:rsidR="001627C6" w:rsidRDefault="009614AE" w:rsidP="009614AE">
      <w:pPr>
        <w:pStyle w:val="BodyText"/>
      </w:pPr>
      <w:r>
        <w:t xml:space="preserve">You can water your garden in </w:t>
      </w:r>
      <w:r w:rsidR="001627C6">
        <w:t>the:</w:t>
      </w:r>
    </w:p>
    <w:p w14:paraId="21DE4AD0" w14:textId="09E24152" w:rsidR="001627C6" w:rsidRDefault="00461290" w:rsidP="009614AE">
      <w:pPr>
        <w:pStyle w:val="ListParagraph"/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6D0A5D7A" wp14:editId="1666F4E9">
            <wp:simplePos x="0" y="0"/>
            <wp:positionH relativeFrom="margin">
              <wp:align>left</wp:align>
            </wp:positionH>
            <wp:positionV relativeFrom="paragraph">
              <wp:posOffset>735330</wp:posOffset>
            </wp:positionV>
            <wp:extent cx="1596665" cy="1143000"/>
            <wp:effectExtent l="0" t="0" r="3810" b="0"/>
            <wp:wrapNone/>
            <wp:docPr id="31372880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2880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20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7C6">
        <w:t>early morning before the sun is fully up</w:t>
      </w:r>
    </w:p>
    <w:p w14:paraId="17B551DB" w14:textId="68E73B7E" w:rsidR="001627C6" w:rsidRDefault="001627C6" w:rsidP="009614AE">
      <w:pPr>
        <w:pStyle w:val="ListParagraph"/>
      </w:pPr>
      <w:r>
        <w:t>early evening when the sun is setting.</w:t>
      </w:r>
    </w:p>
    <w:p w14:paraId="40C66984" w14:textId="77777777" w:rsidR="001627C6" w:rsidRDefault="001627C6" w:rsidP="009614AE">
      <w:pPr>
        <w:pStyle w:val="BodyText"/>
      </w:pPr>
    </w:p>
    <w:p w14:paraId="7D475F42" w14:textId="685FC734" w:rsidR="001627C6" w:rsidRDefault="009D3E8A" w:rsidP="009614AE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3D69FB7E" wp14:editId="76F5F16B">
            <wp:simplePos x="0" y="0"/>
            <wp:positionH relativeFrom="margin">
              <wp:align>left</wp:align>
            </wp:positionH>
            <wp:positionV relativeFrom="paragraph">
              <wp:posOffset>-200851</wp:posOffset>
            </wp:positionV>
            <wp:extent cx="1273817" cy="1273817"/>
            <wp:effectExtent l="0" t="0" r="2540" b="2540"/>
            <wp:wrapNone/>
            <wp:docPr id="31549180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9180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7" cy="12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7C6">
        <w:t>Watering your garden at these times means that the water will not dry up as quickly as when the sun is up.</w:t>
      </w:r>
    </w:p>
    <w:p w14:paraId="1B01E944" w14:textId="77777777" w:rsidR="009614AE" w:rsidRDefault="009614AE" w:rsidP="009614AE">
      <w:pPr>
        <w:pStyle w:val="BodyText"/>
      </w:pPr>
    </w:p>
    <w:p w14:paraId="489E467B" w14:textId="34AE3A5E" w:rsidR="00A63551" w:rsidRDefault="009D3E8A" w:rsidP="009614AE">
      <w:pPr>
        <w:pStyle w:val="BodyText"/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206C2253" wp14:editId="543B8F41">
            <wp:simplePos x="0" y="0"/>
            <wp:positionH relativeFrom="margin">
              <wp:align>left</wp:align>
            </wp:positionH>
            <wp:positionV relativeFrom="paragraph">
              <wp:posOffset>283376</wp:posOffset>
            </wp:positionV>
            <wp:extent cx="980294" cy="1696662"/>
            <wp:effectExtent l="0" t="0" r="0" b="0"/>
            <wp:wrapNone/>
            <wp:docPr id="212482522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2522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94" cy="169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17EF2" w14:textId="213C2756" w:rsidR="00C45A2D" w:rsidRDefault="00A63551" w:rsidP="009614AE">
      <w:pPr>
        <w:pStyle w:val="BodyText"/>
      </w:pPr>
      <w:r>
        <w:t>When cleaning up outside you can use a broom to brush things away instead of using the hose.</w:t>
      </w:r>
    </w:p>
    <w:p w14:paraId="30D80E7F" w14:textId="77777777" w:rsidR="00C45A2D" w:rsidRDefault="00C45A2D" w:rsidP="009614AE">
      <w:pPr>
        <w:pStyle w:val="BodyText"/>
      </w:pPr>
    </w:p>
    <w:p w14:paraId="7DB8F3EA" w14:textId="77777777" w:rsidR="00C45A2D" w:rsidRDefault="00C45A2D" w:rsidP="009614AE">
      <w:pPr>
        <w:pStyle w:val="BodyText"/>
      </w:pPr>
    </w:p>
    <w:p w14:paraId="2A9279AE" w14:textId="15F716DC" w:rsidR="00C45A2D" w:rsidRDefault="009D3E8A" w:rsidP="009614AE">
      <w:pPr>
        <w:pStyle w:val="BodyText"/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4334C499" wp14:editId="0BF39459">
            <wp:simplePos x="0" y="0"/>
            <wp:positionH relativeFrom="margin">
              <wp:align>left</wp:align>
            </wp:positionH>
            <wp:positionV relativeFrom="paragraph">
              <wp:posOffset>5054</wp:posOffset>
            </wp:positionV>
            <wp:extent cx="1115251" cy="1160868"/>
            <wp:effectExtent l="0" t="0" r="8890" b="1270"/>
            <wp:wrapNone/>
            <wp:docPr id="78650958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0958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51" cy="116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A2D">
        <w:t>For more ideas on how to save water at home:</w:t>
      </w:r>
    </w:p>
    <w:p w14:paraId="32A3B421" w14:textId="6EEF5EBE" w:rsidR="00C45A2D" w:rsidRDefault="00C45A2D" w:rsidP="009614AE">
      <w:pPr>
        <w:pStyle w:val="ListParagraph"/>
      </w:pPr>
      <w:r>
        <w:t>go to our website at:</w:t>
      </w:r>
      <w:r>
        <w:br/>
      </w:r>
      <w:r>
        <w:br/>
      </w:r>
      <w:bookmarkStart w:id="0" w:name="_Hlk164103770"/>
      <w:r w:rsidRPr="00963FA3">
        <w:rPr>
          <w:b/>
          <w:bCs/>
        </w:rPr>
        <w:t>www.</w:t>
      </w:r>
      <w:r w:rsidR="00987181" w:rsidRPr="00963FA3">
        <w:rPr>
          <w:b/>
          <w:bCs/>
        </w:rPr>
        <w:t>wellingtonwater</w:t>
      </w:r>
      <w:r w:rsidRPr="00963FA3">
        <w:rPr>
          <w:b/>
          <w:bCs/>
        </w:rPr>
        <w:t>.co.nz</w:t>
      </w:r>
      <w:bookmarkEnd w:id="0"/>
      <w:r>
        <w:br/>
      </w:r>
    </w:p>
    <w:p w14:paraId="23BAC684" w14:textId="77777777" w:rsidR="009614AE" w:rsidRDefault="00C45A2D" w:rsidP="009614AE">
      <w:pPr>
        <w:pStyle w:val="BodyText"/>
      </w:pPr>
      <w:r>
        <w:t>and</w:t>
      </w:r>
    </w:p>
    <w:p w14:paraId="04D8E3D5" w14:textId="140451FB" w:rsidR="00C45A2D" w:rsidRPr="00C45A2D" w:rsidRDefault="009D3E8A" w:rsidP="009614AE">
      <w:pPr>
        <w:pStyle w:val="Listtoplevel"/>
      </w:pPr>
      <w:r w:rsidRPr="009D3E8A">
        <w:drawing>
          <wp:anchor distT="0" distB="0" distL="114300" distR="114300" simplePos="0" relativeHeight="251827200" behindDoc="0" locked="0" layoutInCell="1" allowOverlap="1" wp14:anchorId="6FFBE345" wp14:editId="1A8EC4BE">
            <wp:simplePos x="0" y="0"/>
            <wp:positionH relativeFrom="margin">
              <wp:align>left</wp:align>
            </wp:positionH>
            <wp:positionV relativeFrom="paragraph">
              <wp:posOffset>226042</wp:posOffset>
            </wp:positionV>
            <wp:extent cx="2114220" cy="300990"/>
            <wp:effectExtent l="0" t="0" r="635" b="3810"/>
            <wp:wrapNone/>
            <wp:docPr id="2324482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482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4"/>
                    <a:srcRect r="18323"/>
                    <a:stretch/>
                  </pic:blipFill>
                  <pic:spPr bwMode="auto">
                    <a:xfrm>
                      <a:off x="0" y="0"/>
                      <a:ext cx="2114220" cy="3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E8A">
        <w:t xml:space="preserve"> </w:t>
      </w:r>
      <w:r w:rsidR="00C45A2D">
        <w:t>search for</w:t>
      </w:r>
      <w:r w:rsidR="009614AE">
        <w:t>:</w:t>
      </w:r>
      <w:r w:rsidR="009614AE">
        <w:br/>
      </w:r>
      <w:r w:rsidR="009614AE">
        <w:br/>
      </w:r>
      <w:r w:rsidR="00963FA3">
        <w:rPr>
          <w:b/>
          <w:bCs/>
        </w:rPr>
        <w:t>W</w:t>
      </w:r>
      <w:r w:rsidR="00C45A2D" w:rsidRPr="009614AE">
        <w:rPr>
          <w:b/>
          <w:bCs/>
        </w:rPr>
        <w:t>ater saving tips</w:t>
      </w:r>
    </w:p>
    <w:p w14:paraId="5DDE22AD" w14:textId="77777777" w:rsidR="00C45A2D" w:rsidRDefault="00C45A2D" w:rsidP="009614AE">
      <w:r>
        <w:br w:type="page"/>
      </w:r>
    </w:p>
    <w:p w14:paraId="5762E4EC" w14:textId="0F2997C4" w:rsidR="00A63551" w:rsidRDefault="00C45A2D" w:rsidP="00C45A2D">
      <w:pPr>
        <w:pStyle w:val="Heading1"/>
      </w:pPr>
      <w:bookmarkStart w:id="1" w:name="_Hlk164103814"/>
      <w:r>
        <w:lastRenderedPageBreak/>
        <w:t xml:space="preserve">Contact </w:t>
      </w:r>
      <w:proofErr w:type="gramStart"/>
      <w:r>
        <w:t>us</w:t>
      </w:r>
      <w:proofErr w:type="gramEnd"/>
    </w:p>
    <w:p w14:paraId="70247013" w14:textId="1BA27EB2" w:rsidR="00C45A2D" w:rsidRDefault="009D3E8A" w:rsidP="009614AE">
      <w:r>
        <w:rPr>
          <w:noProof/>
        </w:rPr>
        <w:drawing>
          <wp:anchor distT="0" distB="0" distL="114300" distR="114300" simplePos="0" relativeHeight="251828224" behindDoc="0" locked="0" layoutInCell="1" allowOverlap="1" wp14:anchorId="75FA3CAD" wp14:editId="721E7F84">
            <wp:simplePos x="0" y="0"/>
            <wp:positionH relativeFrom="margin">
              <wp:align>left</wp:align>
            </wp:positionH>
            <wp:positionV relativeFrom="paragraph">
              <wp:posOffset>131815</wp:posOffset>
            </wp:positionV>
            <wp:extent cx="1462883" cy="1326673"/>
            <wp:effectExtent l="0" t="0" r="4445" b="6985"/>
            <wp:wrapNone/>
            <wp:docPr id="180971700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1700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883" cy="132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6C5BB" w14:textId="777C5D2E" w:rsidR="00C45A2D" w:rsidRDefault="00C45A2D" w:rsidP="009614AE"/>
    <w:p w14:paraId="34C85FC7" w14:textId="5AF8F381" w:rsidR="00C45A2D" w:rsidRDefault="00C45A2D" w:rsidP="009614AE">
      <w:r>
        <w:t xml:space="preserve">If you have any </w:t>
      </w:r>
      <w:proofErr w:type="gramStart"/>
      <w:r>
        <w:t>questions</w:t>
      </w:r>
      <w:proofErr w:type="gramEnd"/>
      <w:r>
        <w:t xml:space="preserve"> you can contact us by:</w:t>
      </w:r>
    </w:p>
    <w:p w14:paraId="08182913" w14:textId="4438AEC5" w:rsidR="00C45A2D" w:rsidRDefault="009D3E8A" w:rsidP="009614AE">
      <w:pPr>
        <w:pStyle w:val="ListParagraph"/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1936C6EF" wp14:editId="170EEAA2">
            <wp:simplePos x="0" y="0"/>
            <wp:positionH relativeFrom="margin">
              <wp:align>left</wp:align>
            </wp:positionH>
            <wp:positionV relativeFrom="paragraph">
              <wp:posOffset>457159</wp:posOffset>
            </wp:positionV>
            <wp:extent cx="1279103" cy="1279103"/>
            <wp:effectExtent l="0" t="0" r="0" b="0"/>
            <wp:wrapNone/>
            <wp:docPr id="148003222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3222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103" cy="127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A2D">
        <w:t>email at:</w:t>
      </w:r>
    </w:p>
    <w:p w14:paraId="0C650B68" w14:textId="7EA96946" w:rsidR="00C45A2D" w:rsidRDefault="00C45A2D" w:rsidP="009614AE"/>
    <w:p w14:paraId="33D5590D" w14:textId="6BA8776F" w:rsidR="00C45A2D" w:rsidRPr="009614AE" w:rsidRDefault="00C45A2D" w:rsidP="009614AE">
      <w:pPr>
        <w:rPr>
          <w:b/>
          <w:bCs/>
        </w:rPr>
      </w:pPr>
      <w:r w:rsidRPr="009614AE">
        <w:rPr>
          <w:b/>
          <w:bCs/>
        </w:rPr>
        <w:t>customer@wellingtonwater.co.nz</w:t>
      </w:r>
    </w:p>
    <w:p w14:paraId="7B280ED3" w14:textId="613521D4" w:rsidR="00C45A2D" w:rsidRDefault="009D3E8A" w:rsidP="009614AE">
      <w:pPr>
        <w:pStyle w:val="ListParagraph"/>
      </w:pPr>
      <w:r>
        <w:rPr>
          <w:b/>
          <w:bCs/>
          <w:noProof/>
        </w:rPr>
        <w:drawing>
          <wp:anchor distT="0" distB="0" distL="114300" distR="114300" simplePos="0" relativeHeight="251830272" behindDoc="0" locked="0" layoutInCell="1" allowOverlap="1" wp14:anchorId="2654DD03" wp14:editId="324C101C">
            <wp:simplePos x="0" y="0"/>
            <wp:positionH relativeFrom="margin">
              <wp:align>left</wp:align>
            </wp:positionH>
            <wp:positionV relativeFrom="paragraph">
              <wp:posOffset>428306</wp:posOffset>
            </wp:positionV>
            <wp:extent cx="1211729" cy="1294959"/>
            <wp:effectExtent l="0" t="0" r="7620" b="635"/>
            <wp:wrapNone/>
            <wp:docPr id="172360358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0358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729" cy="1294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A2D">
        <w:t>phone on:</w:t>
      </w:r>
    </w:p>
    <w:p w14:paraId="504F8AED" w14:textId="42FDFE03" w:rsidR="00C45A2D" w:rsidRDefault="00C45A2D" w:rsidP="009614AE"/>
    <w:p w14:paraId="62BC6703" w14:textId="39310FEE" w:rsidR="00C45A2D" w:rsidRPr="009614AE" w:rsidRDefault="00C45A2D" w:rsidP="009614AE">
      <w:pPr>
        <w:rPr>
          <w:b/>
          <w:bCs/>
        </w:rPr>
      </w:pPr>
      <w:r w:rsidRPr="009614AE">
        <w:rPr>
          <w:b/>
          <w:bCs/>
        </w:rPr>
        <w:t>04 912 4400</w:t>
      </w:r>
    </w:p>
    <w:p w14:paraId="624D1437" w14:textId="4C58AEBA" w:rsidR="00C45A2D" w:rsidRDefault="00C45A2D" w:rsidP="009614AE"/>
    <w:p w14:paraId="24877FE4" w14:textId="13A49CEB" w:rsidR="00C45A2D" w:rsidRDefault="00C45A2D" w:rsidP="009614AE"/>
    <w:p w14:paraId="467A035D" w14:textId="6C05D91D" w:rsidR="00C45A2D" w:rsidRDefault="009D3E8A" w:rsidP="009614AE"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39DA3AE" wp14:editId="2B12D20C">
                <wp:simplePos x="0" y="0"/>
                <wp:positionH relativeFrom="column">
                  <wp:posOffset>0</wp:posOffset>
                </wp:positionH>
                <wp:positionV relativeFrom="paragraph">
                  <wp:posOffset>7815</wp:posOffset>
                </wp:positionV>
                <wp:extent cx="1193165" cy="1193165"/>
                <wp:effectExtent l="0" t="0" r="0" b="6985"/>
                <wp:wrapNone/>
                <wp:docPr id="10688683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165" cy="1193165"/>
                          <a:chOff x="0" y="0"/>
                          <a:chExt cx="1193165" cy="1193165"/>
                        </a:xfrm>
                      </wpg:grpSpPr>
                      <pic:pic xmlns:pic="http://schemas.openxmlformats.org/drawingml/2006/picture">
                        <pic:nvPicPr>
                          <pic:cNvPr id="103836289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19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1067979" name="Straight Connector 19"/>
                        <wps:cNvCnPr/>
                        <wps:spPr>
                          <a:xfrm flipH="1">
                            <a:off x="293899" y="901736"/>
                            <a:ext cx="48627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6133711" name="Straight Connector 19"/>
                        <wps:cNvCnPr/>
                        <wps:spPr>
                          <a:xfrm flipH="1">
                            <a:off x="283327" y="1055017"/>
                            <a:ext cx="48627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F1FC3" id="Group 20" o:spid="_x0000_s1026" style="position:absolute;margin-left:0;margin-top:.6pt;width:93.95pt;height:93.95pt;z-index:251835392" coordsize="11931,1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">
                <v:shape id="Picture 18" o:spid="_x0000_s1027" type="#_x0000_t75" style="position:absolute;width:11931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">
                  <v:imagedata r:id="rId49" o:title=""/>
                </v:shape>
                <v:line id="Straight Connector 19" o:spid="_x0000_s1028" style="position:absolute;flip:x;visibility:visible;mso-wrap-style:square" from="2938,9017" to="7801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" strokecolor="#c45911 [2405]" strokeweight="3pt">
                  <v:stroke joinstyle="miter"/>
                </v:line>
                <v:line id="Straight Connector 19" o:spid="_x0000_s1029" style="position:absolute;flip:x;visibility:visible;mso-wrap-style:square" from="2833,10550" to="7695,10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" strokecolor="#c45911 [2405]" strokeweight="3pt">
                  <v:stroke joinstyle="miter"/>
                </v:line>
              </v:group>
            </w:pict>
          </mc:Fallback>
        </mc:AlternateContent>
      </w:r>
      <w:r w:rsidR="00C45A2D">
        <w:t>You can call us:</w:t>
      </w:r>
    </w:p>
    <w:p w14:paraId="4853A1F7" w14:textId="5053E3FB" w:rsidR="00C45A2D" w:rsidRDefault="00C45A2D" w:rsidP="009614AE">
      <w:pPr>
        <w:pStyle w:val="ListParagraph"/>
      </w:pPr>
      <w:r>
        <w:t>Monday to Friday</w:t>
      </w:r>
    </w:p>
    <w:p w14:paraId="150F90E8" w14:textId="132D915F" w:rsidR="00A63551" w:rsidRDefault="009D3E8A" w:rsidP="009614AE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7A9060F" wp14:editId="0C10E1F7">
                <wp:simplePos x="0" y="0"/>
                <wp:positionH relativeFrom="column">
                  <wp:posOffset>-269563</wp:posOffset>
                </wp:positionH>
                <wp:positionV relativeFrom="paragraph">
                  <wp:posOffset>309392</wp:posOffset>
                </wp:positionV>
                <wp:extent cx="1717803" cy="802391"/>
                <wp:effectExtent l="0" t="0" r="0" b="0"/>
                <wp:wrapNone/>
                <wp:docPr id="59271880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803" cy="802391"/>
                          <a:chOff x="0" y="0"/>
                          <a:chExt cx="2036526" cy="951230"/>
                        </a:xfrm>
                      </wpg:grpSpPr>
                      <pic:pic xmlns:pic="http://schemas.openxmlformats.org/drawingml/2006/picture">
                        <pic:nvPicPr>
                          <pic:cNvPr id="120979931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95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316688" name="Picture 22" descr="A clock with numbers and a price t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0391" y="0"/>
                            <a:ext cx="826135" cy="951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302907" name="Arrow: Right 23"/>
                        <wps:cNvSpPr/>
                        <wps:spPr>
                          <a:xfrm>
                            <a:off x="840402" y="447179"/>
                            <a:ext cx="341971" cy="147996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A6A07" id="Group 24" o:spid="_x0000_s1026" style="position:absolute;margin-left:-21.25pt;margin-top:24.35pt;width:135.25pt;height:63.2pt;z-index:251839488;mso-width-relative:margin;mso-height-relative:margin" coordsize="20365,95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PcmllbnRhdGlvbjwva2V5PgoJCQkJPGludGVnZXI+MTwvaW50ZWdl&#10;cj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U2NhbGluZ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TY2FsaW5nPC9rZXk+CgkJCQk8cmVhbD4xPC9yZWFsPgoJCQkJ&#10;PGtleT5jb20uYXBwbGUucHJpbnQudGlja2V0LmNsaWVudDwva2V5PgoJCQkJPHN0cmluZz5jb20u&#10;YXBwbGUucHJpbnRpbmdtYW5hZ2VyPC9zdHJpbmc+CgkJCQk8a2V5PmNvbS5hcHBsZS5wcmludC50&#10;aWNrZXQubW9kRGF0ZTwva2V5PgoJCQkJPGRhdGU+MjAwMy0wOS0zMFQxMjoyNToxNlo8L2RhdGU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YtMDctMDRUMTQ6MjQ6NDdaPC9kYXRlPgoJCQkJCTxrZXk+Y29t&#10;LmFwcGxlLnByaW50LnRpY2tldC5zdGF0ZUZsYWc8L2tleT4KCQkJCQk8aW50ZWdlcj4wPC9pbnRl&#10;Z2VyPgoJCQkJPC9kaWN0PgoJCQk8L2FycmF5PgoJCTwvZGljdD4KCQk8a2V5PmNvbS5hcHBsZS5w&#10;cmludC5QYXBlckluZm8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zNDwvcmVhbD4KCQkJCQkJ&#10;PHJlYWw+NTc2PC9yZWFsPgoJCQkJCTwvYXJyYXk+CgkJCQkJPGtleT5jb20uYXBwbGUucHJpbnQu&#10;dGlja2V0LmNsaWVudDwva2V5PgoJCQkJCTxzdHJpbmc+Y29tLmFwcGxlLnByaW50aW5nbWFuYWdl&#10;cjwvc3RyaW5nPgoJCQkJCTxrZXk+Y29tLmFwcGxlLnByaW50LnRpY2tldC5tb2REYXRlPC9rZXk+&#10;CgkJCQkJPGRhdGU+MjAwMy0wOS0zMFQxMjoyNToxNl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3NzQ8L3JlYWw+CgkJCQkJCTxyZWFsPjU5NDwvcmVhbD4KCQkJCQk8L2FycmF5PgoJCQkJ&#10;CTxrZXk+Y29tLmFwcGxlLnByaW50LnRpY2tldC5jbGllbnQ8L2tleT4KCQkJCQk8c3RyaW5nPmNv&#10;bS5hcHBsZS5wcmludGluZ21hbmFnZXI8L3N0cmluZz4KCQkJCQk8a2V5PmNvbS5hcHBsZS5wcmlu&#10;dC50aWNrZXQubW9kRGF0ZTwva2V5PgoJCQkJCTxkYXRlPjIwMDMtMDktMzBUMTI6MjU6MTZ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zAAAAAAUmdodGxvbmcAAALF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EDhCSU0EDAAA&#10;AAAgYQAAAAEAAACLAAAAoAAAAaQAAQaAAAAgRQAYAAH/2P/gABBKRklGAAECAABIAEgAAP/tAAxB&#10;ZG9iZV9DTQAC/+4ADkFkb2JlAGSAAAAAAf/bAIQADAgICAkIDAkJDBELCgsRFQ8MDA8VGBMTFRMT&#10;GBEMDAwMDAwRDAwMDAwMDAwMDAwMDAwMDAwMDAwMDAwMDAwMDAENCwsNDg0QDg4QFA4ODhQUDg4O&#10;DhQRDAwMDAwREQwMDAwMDBEMDAwMDAwMDAwMDAwMDAwMDAwMDAwMDAwMDAwM/8AAEQgAoACL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v/ifRBJQ0NfUFJPRklMRQABEgAIgHBBREJFAhAAAHBydHJD&#10;TVlLTGFiIAfUAAYAFQAUADkAA2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6Pz/////////////&#10;///////////////////////////p0un////////////////////////////////////////86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4fb///////////////////////////////////////WukK72////&#10;/////////////////////////////////+GQaZDi////////////////////////////////////&#10;//WukK72///////////////////////////////////////24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+7pMP//////////////////////////////////////792&#10;T3/Q////////////////////////////////////4JpPAFu7////////////////////////////&#10;///////xtnlPSXfK///////////////////////////////////r0sWrlq/y////////////////&#10;///////////////////////35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u7O3v8vb6/////////////////////////////////7mamJmcoaattL7K4f//////////&#10;/////////////////6JXSkxRV11ofZa54////////////////////////////7NXABo1UG6Nr9P6&#10;/////////////////////////////85vQF97mbfY+////////////////////////////////+6f&#10;hafD4f/////////////////////////////////////k0e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RAAAAAAv/bAIQAAQEBAQEBAQEBAQEBAQEBAQEBAQEBAQEBAQEBAQEBAQEBAQEBAQEB&#10;AQEBAQICAgICAgICAgICAwMDAwMDAwMDAwEBAQEBAQEBAQEBAgIBAgIDAwMDAwMDAwMDAwMDAwMD&#10;AwMDAwMDAwMDAwMDAwMDAwMDAwMDAwMDAwMDAwMDAwMD/8AAFAgDMALFBAERAAIRAQMRAQQRAP/d&#10;AAQAW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">
                <v:shape id="Picture 21" o:spid="_x0000_s1027" type="#_x0000_t75" style="position:absolute;width:8261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">
                  <v:imagedata r:id="rId52" o:title=""/>
                </v:shape>
                <v:shape id="Picture 22" o:spid="_x0000_s1028" type="#_x0000_t75" alt="A clock with numbers and a price tag&#10;&#10;Description automatically generated" style="position:absolute;left:12103;width:8262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">
                  <v:imagedata r:id="rId53" o:title="A clock with numbers and a price tag&#10;&#10;Description automatically generated"/>
                </v:shape>
                <v:shape id="Arrow: Right 23" o:spid="_x0000_s1029" type="#_x0000_t13" style="position:absolute;left:8404;top:4471;width:3419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" adj="16926" fillcolor="#92d050" strokecolor="#09101d [484]" strokeweight="1pt"/>
              </v:group>
            </w:pict>
          </mc:Fallback>
        </mc:AlternateContent>
      </w:r>
      <w:r w:rsidR="00C45A2D">
        <w:t>between 7:00</w:t>
      </w:r>
      <w:r w:rsidR="00987181">
        <w:t xml:space="preserve"> </w:t>
      </w:r>
      <w:r w:rsidR="00C45A2D">
        <w:t>am and 5:00</w:t>
      </w:r>
      <w:r w:rsidR="00987181">
        <w:t xml:space="preserve"> </w:t>
      </w:r>
      <w:r w:rsidR="00C45A2D">
        <w:t>pm.</w:t>
      </w:r>
      <w:r w:rsidR="00A63551">
        <w:br w:type="page"/>
      </w:r>
    </w:p>
    <w:p w14:paraId="4AB7E07F" w14:textId="19B5E791" w:rsidR="00C45A2D" w:rsidRDefault="00C45A2D" w:rsidP="009614AE">
      <w:pPr>
        <w:rPr>
          <w:rFonts w:eastAsia="Times New Roman"/>
          <w:lang w:val="en-GB" w:eastAsia="en-NZ"/>
        </w:rPr>
      </w:pPr>
      <w:r>
        <w:rPr>
          <w:rFonts w:asciiTheme="minorHAnsi" w:eastAsiaTheme="minorHAnsi" w:hAnsiTheme="minorHAnsi"/>
          <w:noProof/>
          <w:sz w:val="22"/>
          <w14:ligatures w14:val="standardContextual"/>
        </w:rPr>
        <w:lastRenderedPageBreak/>
        <w:drawing>
          <wp:anchor distT="0" distB="0" distL="114300" distR="114300" simplePos="0" relativeHeight="251809792" behindDoc="0" locked="0" layoutInCell="1" allowOverlap="1" wp14:anchorId="0E7D4729" wp14:editId="696BDC3A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163784676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4676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GB" w:eastAsia="en-NZ"/>
        </w:rPr>
        <w:t xml:space="preserve">If you find it hard to use the phone the </w:t>
      </w:r>
      <w:r>
        <w:rPr>
          <w:rFonts w:eastAsia="Times New Roman"/>
          <w:b/>
          <w:lang w:val="en-GB" w:eastAsia="en-NZ"/>
        </w:rPr>
        <w:t xml:space="preserve">New Zealand Relay </w:t>
      </w:r>
      <w:r>
        <w:rPr>
          <w:rFonts w:eastAsia="Times New Roman"/>
          <w:lang w:val="en-GB" w:eastAsia="en-NZ"/>
        </w:rPr>
        <w:t>service is for people who are:</w:t>
      </w:r>
    </w:p>
    <w:p w14:paraId="3EC8E484" w14:textId="519CFD25" w:rsidR="00C45A2D" w:rsidRPr="009614AE" w:rsidRDefault="00C45A2D" w:rsidP="00963FA3">
      <w:pPr>
        <w:pStyle w:val="ListParagraph"/>
        <w:numPr>
          <w:ilvl w:val="0"/>
          <w:numId w:val="13"/>
        </w:numPr>
        <w:ind w:left="4253" w:hanging="578"/>
        <w:rPr>
          <w:rFonts w:eastAsia="Times New Roman"/>
          <w:lang w:eastAsia="en-NZ"/>
        </w:rPr>
      </w:pPr>
      <w:r>
        <w:rPr>
          <w:rFonts w:asciiTheme="minorHAnsi" w:hAnsiTheme="minorHAnsi"/>
          <w:noProof/>
          <w:kern w:val="2"/>
          <w:sz w:val="22"/>
          <w:lang w:val="en-NZ"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771FA983" wp14:editId="01A00F58">
            <wp:simplePos x="0" y="0"/>
            <wp:positionH relativeFrom="column">
              <wp:posOffset>-93980</wp:posOffset>
            </wp:positionH>
            <wp:positionV relativeFrom="paragraph">
              <wp:posOffset>445770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134924576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4576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4AE">
        <w:rPr>
          <w:rFonts w:eastAsia="Times New Roman"/>
          <w:lang w:eastAsia="en-NZ"/>
        </w:rPr>
        <w:t>Deaf / hard of hearing</w:t>
      </w:r>
    </w:p>
    <w:p w14:paraId="03A7B931" w14:textId="77777777" w:rsidR="00C45A2D" w:rsidRPr="009614AE" w:rsidRDefault="00C45A2D" w:rsidP="00963FA3">
      <w:pPr>
        <w:pStyle w:val="ListParagraph"/>
        <w:numPr>
          <w:ilvl w:val="0"/>
          <w:numId w:val="13"/>
        </w:numPr>
        <w:ind w:left="4253" w:hanging="578"/>
        <w:rPr>
          <w:rFonts w:eastAsia="Times New Roman"/>
          <w:lang w:eastAsia="en-NZ"/>
        </w:rPr>
      </w:pPr>
      <w:r w:rsidRPr="009614AE">
        <w:rPr>
          <w:rFonts w:eastAsia="Times New Roman"/>
          <w:lang w:eastAsia="en-NZ"/>
        </w:rPr>
        <w:t>deafblind</w:t>
      </w:r>
    </w:p>
    <w:p w14:paraId="25914698" w14:textId="77777777" w:rsidR="00C45A2D" w:rsidRPr="009614AE" w:rsidRDefault="00C45A2D" w:rsidP="00963FA3">
      <w:pPr>
        <w:pStyle w:val="ListParagraph"/>
        <w:numPr>
          <w:ilvl w:val="0"/>
          <w:numId w:val="13"/>
        </w:numPr>
        <w:ind w:left="4253" w:hanging="578"/>
        <w:rPr>
          <w:rFonts w:eastAsia="Times New Roman"/>
          <w:lang w:eastAsia="en-NZ"/>
        </w:rPr>
      </w:pPr>
      <w:r w:rsidRPr="009614AE">
        <w:rPr>
          <w:rFonts w:eastAsia="Times New Roman"/>
          <w:lang w:eastAsia="en-NZ"/>
        </w:rPr>
        <w:t>speech impaired / find it hard to talk.</w:t>
      </w:r>
    </w:p>
    <w:p w14:paraId="514E010C" w14:textId="77777777" w:rsidR="00C45A2D" w:rsidRDefault="00C45A2D" w:rsidP="009614AE">
      <w:pPr>
        <w:rPr>
          <w:rFonts w:eastAsia="Times New Roman"/>
          <w:lang w:val="en-NZ"/>
        </w:rPr>
      </w:pPr>
    </w:p>
    <w:p w14:paraId="388AFC4E" w14:textId="77777777" w:rsidR="00C45A2D" w:rsidRDefault="00C45A2D" w:rsidP="009614AE">
      <w:pPr>
        <w:rPr>
          <w:rFonts w:eastAsia="Times New Roman"/>
        </w:rPr>
      </w:pPr>
    </w:p>
    <w:p w14:paraId="46FE1919" w14:textId="2DE771B7" w:rsidR="00C45A2D" w:rsidRDefault="00C45A2D" w:rsidP="009614AE">
      <w:pPr>
        <w:rPr>
          <w:rFonts w:eastAsia="Times New Roman"/>
        </w:rPr>
      </w:pPr>
      <w:r>
        <w:rPr>
          <w:rFonts w:asciiTheme="minorHAnsi" w:eastAsiaTheme="minorHAnsi" w:hAnsiTheme="minorHAnsi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811840" behindDoc="0" locked="0" layoutInCell="1" allowOverlap="1" wp14:anchorId="14B6FA95" wp14:editId="33D9296F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160347146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7146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>You can find out more about the New Zealand Relay service at:</w:t>
      </w:r>
    </w:p>
    <w:p w14:paraId="1D15A8FA" w14:textId="77777777" w:rsidR="00C45A2D" w:rsidRDefault="00C45A2D" w:rsidP="009614AE">
      <w:pPr>
        <w:rPr>
          <w:rFonts w:eastAsia="Times New Roman"/>
        </w:rPr>
      </w:pPr>
    </w:p>
    <w:p w14:paraId="630050F1" w14:textId="77777777" w:rsidR="00C45A2D" w:rsidRPr="00963FA3" w:rsidRDefault="00C45A2D" w:rsidP="009614AE">
      <w:pPr>
        <w:rPr>
          <w:rFonts w:eastAsia="Times New Roman"/>
          <w:b/>
          <w:bCs/>
        </w:rPr>
      </w:pPr>
      <w:r w:rsidRPr="00963FA3">
        <w:rPr>
          <w:rFonts w:eastAsia="Times New Roman"/>
          <w:b/>
          <w:bCs/>
        </w:rPr>
        <w:t>www.nzrelay.co.nz</w:t>
      </w:r>
      <w:bookmarkStart w:id="2" w:name="_Hlk164103841"/>
    </w:p>
    <w:p w14:paraId="1E2E0A64" w14:textId="77777777" w:rsidR="00C45A2D" w:rsidRDefault="00C45A2D" w:rsidP="009614AE">
      <w:pPr>
        <w:rPr>
          <w:rFonts w:eastAsiaTheme="minorHAnsi"/>
        </w:rPr>
      </w:pPr>
    </w:p>
    <w:p w14:paraId="0CED6E0B" w14:textId="77777777" w:rsidR="00A63551" w:rsidRDefault="00A63551" w:rsidP="009614AE">
      <w:pPr>
        <w:pStyle w:val="BodyText"/>
      </w:pPr>
    </w:p>
    <w:p w14:paraId="02EBC7BA" w14:textId="77777777" w:rsidR="00A63551" w:rsidRDefault="00A63551" w:rsidP="009614AE">
      <w:pPr>
        <w:pStyle w:val="BodyText"/>
      </w:pPr>
    </w:p>
    <w:bookmarkEnd w:id="1"/>
    <w:p w14:paraId="56E72A2B" w14:textId="77777777" w:rsidR="00A63551" w:rsidRDefault="00A63551" w:rsidP="009614AE">
      <w:pPr>
        <w:pStyle w:val="BodyText"/>
      </w:pPr>
    </w:p>
    <w:p w14:paraId="476C14DB" w14:textId="77777777" w:rsidR="00701F0C" w:rsidRDefault="00701F0C" w:rsidP="009614AE">
      <w:pPr>
        <w:rPr>
          <w:rFonts w:eastAsia="Times New Roman"/>
          <w:lang w:eastAsia="en-NZ"/>
        </w:rPr>
      </w:pPr>
      <w:bookmarkStart w:id="3" w:name="_Hlk53559738"/>
      <w:r>
        <w:rPr>
          <w:rFonts w:eastAsia="Times New Roman"/>
          <w:lang w:eastAsia="en-NZ"/>
        </w:rPr>
        <w:br w:type="page"/>
      </w:r>
    </w:p>
    <w:p w14:paraId="058B8110" w14:textId="494805B7" w:rsidR="00EC5F32" w:rsidRPr="00E43F08" w:rsidRDefault="00963FA3" w:rsidP="009614AE">
      <w:pPr>
        <w:rPr>
          <w:rFonts w:eastAsia="Times New Roman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52B1034" wp14:editId="5E0D5C54">
                <wp:simplePos x="0" y="0"/>
                <wp:positionH relativeFrom="margin">
                  <wp:posOffset>-348615</wp:posOffset>
                </wp:positionH>
                <wp:positionV relativeFrom="paragraph">
                  <wp:posOffset>-261620</wp:posOffset>
                </wp:positionV>
                <wp:extent cx="6234430" cy="88677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867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DAF56" id="Rectangle: Rounded Corners 24" o:spid="_x0000_s1026" style="position:absolute;margin-left:-27.45pt;margin-top:-20.6pt;width:490.9pt;height:698.2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C45A2D" w:rsidRPr="00C80B0C">
        <w:rPr>
          <w:noProof/>
          <w:spacing w:val="20"/>
          <w:sz w:val="24"/>
        </w:rPr>
        <w:drawing>
          <wp:anchor distT="0" distB="0" distL="114300" distR="114300" simplePos="0" relativeHeight="251813888" behindDoc="0" locked="0" layoutInCell="1" allowOverlap="1" wp14:anchorId="6BAD3FA2" wp14:editId="6B1021CF">
            <wp:simplePos x="0" y="0"/>
            <wp:positionH relativeFrom="margin">
              <wp:align>left</wp:align>
            </wp:positionH>
            <wp:positionV relativeFrom="paragraph">
              <wp:posOffset>42761</wp:posOffset>
            </wp:positionV>
            <wp:extent cx="1844256" cy="411030"/>
            <wp:effectExtent l="0" t="0" r="3810" b="8255"/>
            <wp:wrapNone/>
            <wp:docPr id="135303628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3628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56" cy="41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/>
          <w:lang w:eastAsia="en-NZ"/>
        </w:rPr>
        <w:t xml:space="preserve">This information has been written by </w:t>
      </w:r>
      <w:r w:rsidR="00C45A2D" w:rsidRPr="00C45A2D">
        <w:t>Wellington Water.</w:t>
      </w:r>
    </w:p>
    <w:p w14:paraId="53E2F6D0" w14:textId="77777777" w:rsidR="00EC5F32" w:rsidRPr="00E43F08" w:rsidRDefault="00EC5F32" w:rsidP="009614AE">
      <w:pPr>
        <w:rPr>
          <w:rFonts w:eastAsia="Times New Roman"/>
          <w:lang w:eastAsia="en-NZ"/>
        </w:rPr>
      </w:pPr>
    </w:p>
    <w:p w14:paraId="452365A6" w14:textId="77777777" w:rsidR="00EC5F32" w:rsidRPr="00E43F08" w:rsidRDefault="00683296" w:rsidP="009614AE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E409D58" wp14:editId="0C1500B7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/>
          <w:lang w:eastAsia="en-NZ"/>
        </w:rPr>
        <w:t>It has been transla</w:t>
      </w:r>
      <w:r w:rsidR="00EC5F32">
        <w:rPr>
          <w:rFonts w:eastAsia="Times New Roman"/>
          <w:lang w:eastAsia="en-NZ"/>
        </w:rPr>
        <w:t xml:space="preserve">ted into Easy Read by the Make </w:t>
      </w:r>
      <w:proofErr w:type="gramStart"/>
      <w:r w:rsidR="00EC5F32">
        <w:rPr>
          <w:rFonts w:eastAsia="Times New Roman"/>
          <w:lang w:eastAsia="en-NZ"/>
        </w:rPr>
        <w:t>i</w:t>
      </w:r>
      <w:r w:rsidR="00EC5F32" w:rsidRPr="00E43F08">
        <w:rPr>
          <w:rFonts w:eastAsia="Times New Roman"/>
          <w:lang w:eastAsia="en-NZ"/>
        </w:rPr>
        <w:t>t</w:t>
      </w:r>
      <w:proofErr w:type="gramEnd"/>
      <w:r w:rsidR="00EC5F32" w:rsidRPr="00E43F08">
        <w:rPr>
          <w:rFonts w:eastAsia="Times New Roman"/>
          <w:lang w:eastAsia="en-NZ"/>
        </w:rPr>
        <w:t xml:space="preserve"> Easy </w:t>
      </w:r>
      <w:r w:rsidR="00EC5F32">
        <w:rPr>
          <w:rFonts w:eastAsia="Times New Roman"/>
          <w:lang w:eastAsia="en-NZ"/>
        </w:rPr>
        <w:t xml:space="preserve">Kia </w:t>
      </w:r>
      <w:proofErr w:type="spellStart"/>
      <w:r w:rsidR="00EC5F32">
        <w:rPr>
          <w:rFonts w:eastAsia="Times New Roman"/>
          <w:lang w:eastAsia="en-NZ"/>
        </w:rPr>
        <w:t>Māmā</w:t>
      </w:r>
      <w:proofErr w:type="spellEnd"/>
      <w:r w:rsidR="00EC5F32">
        <w:rPr>
          <w:rFonts w:eastAsia="Times New Roman"/>
          <w:lang w:eastAsia="en-NZ"/>
        </w:rPr>
        <w:t xml:space="preserve"> Mai </w:t>
      </w:r>
      <w:r w:rsidR="00EC5F32" w:rsidRPr="00E43F08">
        <w:rPr>
          <w:rFonts w:eastAsia="Times New Roman"/>
          <w:lang w:eastAsia="en-NZ"/>
        </w:rPr>
        <w:t>service of People First New Zealand Ngā Tāngata Tuatahi.</w:t>
      </w:r>
    </w:p>
    <w:p w14:paraId="79FF7435" w14:textId="77777777" w:rsidR="00EC5F32" w:rsidRPr="00E43F08" w:rsidRDefault="00683296" w:rsidP="009614AE">
      <w:pPr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7C0EAB2" wp14:editId="113DD4AF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A0C77" w14:textId="78006B51" w:rsidR="00EC5F32" w:rsidRPr="00E43F08" w:rsidRDefault="00EC5F32" w:rsidP="009614AE">
      <w:pPr>
        <w:rPr>
          <w:rFonts w:eastAsia="Times New Roman"/>
          <w:lang w:eastAsia="en-NZ"/>
        </w:rPr>
      </w:pPr>
      <w:r w:rsidRPr="00E43F08">
        <w:rPr>
          <w:rFonts w:eastAsia="Times New Roman"/>
          <w:lang w:eastAsia="en-NZ"/>
        </w:rPr>
        <w:t>The ideas in this document are not the ideas of People First New Zealand Ngā Tāngata Tuatahi.</w:t>
      </w:r>
    </w:p>
    <w:p w14:paraId="7A5D0AC4" w14:textId="432208FF" w:rsidR="00EC5F32" w:rsidRPr="00E43F08" w:rsidRDefault="00963FA3" w:rsidP="009614AE">
      <w:pPr>
        <w:rPr>
          <w:rFonts w:eastAsia="Times New Roman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2928" behindDoc="1" locked="0" layoutInCell="1" allowOverlap="1" wp14:anchorId="663F420C" wp14:editId="01D37C2F">
            <wp:simplePos x="0" y="0"/>
            <wp:positionH relativeFrom="margin">
              <wp:posOffset>239395</wp:posOffset>
            </wp:positionH>
            <wp:positionV relativeFrom="paragraph">
              <wp:posOffset>252730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303BA" w14:textId="77777777" w:rsidR="00EC5F32" w:rsidRPr="00E43F08" w:rsidRDefault="00EC5F32" w:rsidP="009614A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Make i</w:t>
      </w:r>
      <w:r w:rsidRPr="00E43F08">
        <w:rPr>
          <w:rFonts w:eastAsia="Times New Roman"/>
          <w:lang w:eastAsia="en-NZ"/>
        </w:rPr>
        <w:t>t Easy uses images from:</w:t>
      </w:r>
    </w:p>
    <w:p w14:paraId="7D62E097" w14:textId="77777777" w:rsidR="00EC5F32" w:rsidRPr="00963FA3" w:rsidRDefault="00EC5F32" w:rsidP="00963FA3">
      <w:pPr>
        <w:ind w:left="4253" w:hanging="567"/>
        <w:rPr>
          <w:rFonts w:eastAsia="Calibri"/>
          <w:sz w:val="14"/>
          <w:szCs w:val="6"/>
          <w:lang w:val="en-GB" w:eastAsia="en-NZ"/>
        </w:rPr>
      </w:pPr>
    </w:p>
    <w:p w14:paraId="554F01E2" w14:textId="7A91A825" w:rsidR="00EC5F32" w:rsidRPr="00E43F08" w:rsidRDefault="00EC5F32" w:rsidP="00963FA3">
      <w:pPr>
        <w:pStyle w:val="Listbulletbackpage"/>
        <w:numPr>
          <w:ilvl w:val="0"/>
          <w:numId w:val="12"/>
        </w:numPr>
        <w:ind w:left="4253" w:hanging="567"/>
      </w:pPr>
      <w:r w:rsidRPr="00E43F08">
        <w:t>Changepeople.org</w:t>
      </w:r>
    </w:p>
    <w:p w14:paraId="53080CD9" w14:textId="77777777" w:rsidR="00EC5F32" w:rsidRPr="00963FA3" w:rsidRDefault="00EC5F32" w:rsidP="00963FA3">
      <w:pPr>
        <w:pStyle w:val="Listbulletbackpage"/>
        <w:numPr>
          <w:ilvl w:val="0"/>
          <w:numId w:val="0"/>
        </w:numPr>
        <w:ind w:left="4253" w:hanging="567"/>
        <w:rPr>
          <w:sz w:val="26"/>
          <w:szCs w:val="26"/>
        </w:rPr>
      </w:pPr>
    </w:p>
    <w:p w14:paraId="76E1C130" w14:textId="40EC9D89" w:rsidR="00EC5F32" w:rsidRPr="00E43F08" w:rsidRDefault="00963FA3" w:rsidP="00963FA3">
      <w:pPr>
        <w:pStyle w:val="Listbulletbackpage"/>
        <w:numPr>
          <w:ilvl w:val="6"/>
          <w:numId w:val="12"/>
        </w:numPr>
        <w:ind w:left="4253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7024" behindDoc="0" locked="0" layoutInCell="1" allowOverlap="1" wp14:anchorId="58BF900C" wp14:editId="3601C3DD">
            <wp:simplePos x="0" y="0"/>
            <wp:positionH relativeFrom="margin">
              <wp:posOffset>32385</wp:posOffset>
            </wp:positionH>
            <wp:positionV relativeFrom="paragraph">
              <wp:posOffset>46355</wp:posOffset>
            </wp:positionV>
            <wp:extent cx="1809750" cy="203835"/>
            <wp:effectExtent l="0" t="0" r="0" b="5715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4DBD3EE8" w14:textId="1118A68D" w:rsidR="00EC5F32" w:rsidRPr="00E43F08" w:rsidRDefault="00EC5F32" w:rsidP="00963FA3">
      <w:pPr>
        <w:pStyle w:val="Listbulletbackpage"/>
        <w:numPr>
          <w:ilvl w:val="0"/>
          <w:numId w:val="0"/>
        </w:numPr>
        <w:ind w:left="4253" w:hanging="567"/>
      </w:pPr>
    </w:p>
    <w:p w14:paraId="7023167B" w14:textId="7DEF19B2" w:rsidR="00EC5F32" w:rsidRPr="00AF668B" w:rsidRDefault="00963FA3" w:rsidP="00963FA3">
      <w:pPr>
        <w:pStyle w:val="Listbulletbackpage"/>
        <w:numPr>
          <w:ilvl w:val="0"/>
          <w:numId w:val="12"/>
        </w:numPr>
        <w:ind w:left="4253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1600" behindDoc="0" locked="0" layoutInCell="1" allowOverlap="1" wp14:anchorId="2F47D19F" wp14:editId="6762C387">
            <wp:simplePos x="0" y="0"/>
            <wp:positionH relativeFrom="column">
              <wp:posOffset>1071880</wp:posOffset>
            </wp:positionH>
            <wp:positionV relativeFrom="paragraph">
              <wp:posOffset>92075</wp:posOffset>
            </wp:positionV>
            <wp:extent cx="763270" cy="763270"/>
            <wp:effectExtent l="0" t="0" r="0" b="0"/>
            <wp:wrapNone/>
            <wp:docPr id="3990413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78048" behindDoc="0" locked="0" layoutInCell="1" allowOverlap="1" wp14:anchorId="297AA06A" wp14:editId="58B9BF64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890270" cy="942975"/>
            <wp:effectExtent l="0" t="0" r="0" b="9525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shd w:val="clear" w:color="auto" w:fill="FFFFFF"/>
        </w:rPr>
        <w:t>SGC Image Works</w:t>
      </w:r>
    </w:p>
    <w:p w14:paraId="4D427BF3" w14:textId="77777777" w:rsidR="00963FA3" w:rsidRDefault="00963FA3" w:rsidP="00963FA3">
      <w:pPr>
        <w:pStyle w:val="Listbulletbackpage"/>
        <w:numPr>
          <w:ilvl w:val="0"/>
          <w:numId w:val="0"/>
        </w:numPr>
        <w:ind w:left="4253" w:hanging="567"/>
      </w:pPr>
    </w:p>
    <w:p w14:paraId="0D226279" w14:textId="6FD804F1" w:rsidR="00EC5F32" w:rsidRPr="00CF46AA" w:rsidRDefault="00EC5F32" w:rsidP="00963FA3">
      <w:pPr>
        <w:pStyle w:val="Listbulletbackpage"/>
        <w:numPr>
          <w:ilvl w:val="0"/>
          <w:numId w:val="12"/>
        </w:numPr>
        <w:ind w:left="4253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</w:t>
      </w:r>
      <w:proofErr w:type="spellStart"/>
      <w:r w:rsidRPr="00CF46AA">
        <w:rPr>
          <w:shd w:val="clear" w:color="auto" w:fill="FFFFFF"/>
        </w:rPr>
        <w:t>Kopeke-Te</w:t>
      </w:r>
      <w:proofErr w:type="spellEnd"/>
      <w:r w:rsidRPr="00CF46AA">
        <w:rPr>
          <w:shd w:val="clear" w:color="auto" w:fill="FFFFFF"/>
        </w:rPr>
        <w:t xml:space="preserve"> </w:t>
      </w:r>
      <w:proofErr w:type="spellStart"/>
      <w:r w:rsidRPr="00CF46AA">
        <w:rPr>
          <w:shd w:val="clear" w:color="auto" w:fill="FFFFFF"/>
        </w:rPr>
        <w:t>Aho</w:t>
      </w:r>
      <w:proofErr w:type="spellEnd"/>
    </w:p>
    <w:p w14:paraId="4EA91C3A" w14:textId="77777777" w:rsidR="00963FA3" w:rsidRPr="00963FA3" w:rsidRDefault="00963FA3" w:rsidP="00963FA3">
      <w:pPr>
        <w:pStyle w:val="Listbulletbackpage"/>
        <w:numPr>
          <w:ilvl w:val="0"/>
          <w:numId w:val="0"/>
        </w:numPr>
        <w:ind w:left="4253" w:hanging="567"/>
      </w:pPr>
    </w:p>
    <w:p w14:paraId="7B28841C" w14:textId="320F209E" w:rsidR="00EC5F32" w:rsidRPr="00AF668B" w:rsidRDefault="00EC5F32" w:rsidP="00963FA3">
      <w:pPr>
        <w:pStyle w:val="Listbulletbackpage"/>
        <w:numPr>
          <w:ilvl w:val="0"/>
          <w:numId w:val="12"/>
        </w:numPr>
        <w:ind w:left="4253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C61234D" w14:textId="77777777" w:rsidR="00E757C5" w:rsidRPr="0060011B" w:rsidRDefault="00EC5F32" w:rsidP="009614AE">
      <w:pPr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4976" behindDoc="0" locked="0" layoutInCell="1" allowOverlap="1" wp14:anchorId="7A7652E7" wp14:editId="158DF160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br/>
      </w:r>
      <w:r w:rsidRPr="00E43F08">
        <w:rPr>
          <w:rFonts w:eastAsia="Times New Roman"/>
        </w:rPr>
        <w:t>All images used in this Easy Read document are subject to copyright rules and cannot be used without permission</w:t>
      </w:r>
      <w:bookmarkEnd w:id="2"/>
      <w:r w:rsidRPr="00E43F08">
        <w:rPr>
          <w:rFonts w:eastAsia="Times New Roman"/>
        </w:rPr>
        <w:t>.</w:t>
      </w:r>
      <w:bookmarkEnd w:id="3"/>
    </w:p>
    <w:sectPr w:rsidR="00E757C5" w:rsidRPr="0060011B" w:rsidSect="001D5FBF">
      <w:footerReference w:type="even" r:id="rId64"/>
      <w:footerReference w:type="default" r:id="rId6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0DD3B" w14:textId="77777777" w:rsidR="001D5FBF" w:rsidRDefault="001D5FBF" w:rsidP="009614AE">
      <w:r>
        <w:separator/>
      </w:r>
    </w:p>
  </w:endnote>
  <w:endnote w:type="continuationSeparator" w:id="0">
    <w:p w14:paraId="0582D26B" w14:textId="77777777" w:rsidR="001D5FBF" w:rsidRDefault="001D5FBF" w:rsidP="0096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4907F3" w14:textId="77777777" w:rsidR="00E757C5" w:rsidRDefault="00BC7E04" w:rsidP="009614AE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C2ADFF" w14:textId="77777777" w:rsidR="00E757C5" w:rsidRDefault="00E757C5" w:rsidP="009614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817DC2" w14:textId="77777777" w:rsidR="00E757C5" w:rsidRPr="00AA03EC" w:rsidRDefault="00BC7E04" w:rsidP="009614AE">
        <w:pPr>
          <w:pStyle w:val="Footer"/>
          <w:ind w:left="8206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FC23D8F" w14:textId="77777777" w:rsidR="00E757C5" w:rsidRDefault="00E757C5" w:rsidP="009614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CD99D" w14:textId="77777777" w:rsidR="001D5FBF" w:rsidRDefault="001D5FBF" w:rsidP="009614AE">
      <w:r>
        <w:separator/>
      </w:r>
    </w:p>
  </w:footnote>
  <w:footnote w:type="continuationSeparator" w:id="0">
    <w:p w14:paraId="1A4D0155" w14:textId="77777777" w:rsidR="001D5FBF" w:rsidRDefault="001D5FBF" w:rsidP="00961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Times New Roman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Times New Roman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Times New Roman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18430794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562E73"/>
    <w:rsid w:val="000013CC"/>
    <w:rsid w:val="00005DB6"/>
    <w:rsid w:val="000064D2"/>
    <w:rsid w:val="000227B4"/>
    <w:rsid w:val="0003092A"/>
    <w:rsid w:val="0004557B"/>
    <w:rsid w:val="00085E05"/>
    <w:rsid w:val="0009079F"/>
    <w:rsid w:val="000A3C46"/>
    <w:rsid w:val="000D2B45"/>
    <w:rsid w:val="000F0380"/>
    <w:rsid w:val="00112241"/>
    <w:rsid w:val="00122416"/>
    <w:rsid w:val="00124EA8"/>
    <w:rsid w:val="001527AC"/>
    <w:rsid w:val="001627C6"/>
    <w:rsid w:val="001754F4"/>
    <w:rsid w:val="001B4DD5"/>
    <w:rsid w:val="001D223E"/>
    <w:rsid w:val="001D5FBF"/>
    <w:rsid w:val="001E3429"/>
    <w:rsid w:val="00201791"/>
    <w:rsid w:val="00226F54"/>
    <w:rsid w:val="00257D60"/>
    <w:rsid w:val="00261BF8"/>
    <w:rsid w:val="00266B9F"/>
    <w:rsid w:val="00315307"/>
    <w:rsid w:val="00323845"/>
    <w:rsid w:val="00323EB3"/>
    <w:rsid w:val="00371C85"/>
    <w:rsid w:val="003831EB"/>
    <w:rsid w:val="003E19D4"/>
    <w:rsid w:val="003F07F7"/>
    <w:rsid w:val="003F5628"/>
    <w:rsid w:val="004535B5"/>
    <w:rsid w:val="004567B0"/>
    <w:rsid w:val="00461290"/>
    <w:rsid w:val="004F56C0"/>
    <w:rsid w:val="00503AD5"/>
    <w:rsid w:val="00503F4E"/>
    <w:rsid w:val="00512E32"/>
    <w:rsid w:val="00522E5E"/>
    <w:rsid w:val="00562E73"/>
    <w:rsid w:val="00570380"/>
    <w:rsid w:val="005921AD"/>
    <w:rsid w:val="0060011B"/>
    <w:rsid w:val="00621884"/>
    <w:rsid w:val="0064667B"/>
    <w:rsid w:val="00683296"/>
    <w:rsid w:val="006B45FC"/>
    <w:rsid w:val="006C5C26"/>
    <w:rsid w:val="006D12ED"/>
    <w:rsid w:val="006E050D"/>
    <w:rsid w:val="00701F0C"/>
    <w:rsid w:val="00705CA3"/>
    <w:rsid w:val="00736E4E"/>
    <w:rsid w:val="007829EC"/>
    <w:rsid w:val="007C7764"/>
    <w:rsid w:val="007E7233"/>
    <w:rsid w:val="00840E1C"/>
    <w:rsid w:val="00847674"/>
    <w:rsid w:val="00863D53"/>
    <w:rsid w:val="008848CB"/>
    <w:rsid w:val="00887F23"/>
    <w:rsid w:val="008C6B5B"/>
    <w:rsid w:val="008D437D"/>
    <w:rsid w:val="008E5E89"/>
    <w:rsid w:val="009411B0"/>
    <w:rsid w:val="0094516C"/>
    <w:rsid w:val="009614AE"/>
    <w:rsid w:val="00963FA3"/>
    <w:rsid w:val="00974E0B"/>
    <w:rsid w:val="0098180B"/>
    <w:rsid w:val="00987181"/>
    <w:rsid w:val="009D3E8A"/>
    <w:rsid w:val="00A12915"/>
    <w:rsid w:val="00A1608E"/>
    <w:rsid w:val="00A63551"/>
    <w:rsid w:val="00A67570"/>
    <w:rsid w:val="00AB7EFD"/>
    <w:rsid w:val="00B01CCA"/>
    <w:rsid w:val="00B50B0B"/>
    <w:rsid w:val="00B65113"/>
    <w:rsid w:val="00B708BA"/>
    <w:rsid w:val="00B81A2E"/>
    <w:rsid w:val="00B8442A"/>
    <w:rsid w:val="00BC7E04"/>
    <w:rsid w:val="00BD34B6"/>
    <w:rsid w:val="00BF5DDC"/>
    <w:rsid w:val="00C200AE"/>
    <w:rsid w:val="00C45A2D"/>
    <w:rsid w:val="00CB1F17"/>
    <w:rsid w:val="00D01E99"/>
    <w:rsid w:val="00D078AD"/>
    <w:rsid w:val="00D652D9"/>
    <w:rsid w:val="00D67451"/>
    <w:rsid w:val="00D72855"/>
    <w:rsid w:val="00D852B6"/>
    <w:rsid w:val="00DC5D2A"/>
    <w:rsid w:val="00DF2E18"/>
    <w:rsid w:val="00E17BF8"/>
    <w:rsid w:val="00E25EA4"/>
    <w:rsid w:val="00E301CA"/>
    <w:rsid w:val="00E30BCE"/>
    <w:rsid w:val="00E56A37"/>
    <w:rsid w:val="00E70E61"/>
    <w:rsid w:val="00E757C5"/>
    <w:rsid w:val="00EA567F"/>
    <w:rsid w:val="00EC5F32"/>
    <w:rsid w:val="00EF4A04"/>
    <w:rsid w:val="00F20BCC"/>
    <w:rsid w:val="00F32DCE"/>
    <w:rsid w:val="00F87859"/>
    <w:rsid w:val="00F92627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B24E55"/>
  <w15:chartTrackingRefBased/>
  <w15:docId w15:val="{E374FDF1-B9D3-4094-B26D-BBEC0672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9614AE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963FA3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72"/>
      <w:szCs w:val="72"/>
      <w:lang w:val="en-NZ" w:eastAsia="en-GB"/>
    </w:rPr>
  </w:style>
  <w:style w:type="character" w:customStyle="1" w:styleId="TitleChar">
    <w:name w:val="Title Char"/>
    <w:basedOn w:val="DefaultParagraphFont"/>
    <w:link w:val="Title"/>
    <w:rsid w:val="00963FA3"/>
    <w:rPr>
      <w:rFonts w:ascii="Arial" w:eastAsiaTheme="majorEastAsia" w:hAnsi="Arial" w:cstheme="majorBidi"/>
      <w:b/>
      <w:color w:val="000000" w:themeColor="text1"/>
      <w:spacing w:val="-10"/>
      <w:kern w:val="28"/>
      <w:sz w:val="72"/>
      <w:szCs w:val="72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45A2D"/>
    <w:rPr>
      <w:color w:val="605E5C"/>
      <w:shd w:val="clear" w:color="auto" w:fill="E1DFDD"/>
    </w:rPr>
  </w:style>
  <w:style w:type="paragraph" w:customStyle="1" w:styleId="pf0">
    <w:name w:val="pf0"/>
    <w:basedOn w:val="Normal"/>
    <w:rsid w:val="009614A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cf01">
    <w:name w:val="cf01"/>
    <w:basedOn w:val="DefaultParagraphFont"/>
    <w:rsid w:val="009614AE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0F0380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3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jpe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42" Type="http://schemas.openxmlformats.org/officeDocument/2006/relationships/image" Target="media/image25.jpeg"/><Relationship Id="rId47" Type="http://schemas.openxmlformats.org/officeDocument/2006/relationships/image" Target="media/image31.png"/><Relationship Id="rId50" Type="http://schemas.openxmlformats.org/officeDocument/2006/relationships/image" Target="media/image33.jpeg"/><Relationship Id="rId55" Type="http://schemas.openxmlformats.org/officeDocument/2006/relationships/image" Target="media/image36.png"/><Relationship Id="rId63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3.jpeg"/><Relationship Id="rId45" Type="http://schemas.openxmlformats.org/officeDocument/2006/relationships/image" Target="media/image29.png"/><Relationship Id="rId53" Type="http://schemas.openxmlformats.org/officeDocument/2006/relationships/image" Target="media/image41.jpeg"/><Relationship Id="rId58" Type="http://schemas.openxmlformats.org/officeDocument/2006/relationships/image" Target="media/image3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37.jpe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6.jpeg"/><Relationship Id="rId46" Type="http://schemas.openxmlformats.org/officeDocument/2006/relationships/image" Target="media/image30.png"/><Relationship Id="rId59" Type="http://schemas.openxmlformats.org/officeDocument/2006/relationships/image" Target="media/image42.jpeg"/><Relationship Id="rId67" Type="http://schemas.openxmlformats.org/officeDocument/2006/relationships/theme" Target="theme/theme1.xml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7.png"/><Relationship Id="rId57" Type="http://schemas.openxmlformats.org/officeDocument/2006/relationships/image" Target="media/image38.jpeg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image" Target="media/image40.jpeg"/><Relationship Id="rId60" Type="http://schemas.openxmlformats.org/officeDocument/2006/relationships/image" Target="media/image43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Downloads\Easy%20Read%20Template%20October%202023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5BD28-5EE7-4C50-AFD4-CA1C6A8D8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 (1).dotx</Template>
  <TotalTime>24</TotalTime>
  <Pages>9</Pages>
  <Words>450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Kathryn Parrish</cp:lastModifiedBy>
  <cp:revision>3</cp:revision>
  <cp:lastPrinted>2024-04-15T08:13:00Z</cp:lastPrinted>
  <dcterms:created xsi:type="dcterms:W3CDTF">2024-04-15T07:50:00Z</dcterms:created>
  <dcterms:modified xsi:type="dcterms:W3CDTF">2024-04-15T08:13:00Z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658e6a6c-99a5-4278-ba3a-49a33dd5f71c</vt:lpwstr>
  </property>
</Properties>
</file>