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A1F53A" w14:textId="66EE6DF4" w:rsidR="00F87859" w:rsidRDefault="00A74819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63FD134A" wp14:editId="5B71A94C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3321050" cy="739775"/>
            <wp:effectExtent l="0" t="0" r="0" b="3175"/>
            <wp:wrapThrough wrapText="bothSides">
              <wp:wrapPolygon edited="0">
                <wp:start x="0" y="0"/>
                <wp:lineTo x="0" y="5562"/>
                <wp:lineTo x="124" y="8900"/>
                <wp:lineTo x="867" y="17799"/>
                <wp:lineTo x="1363" y="21136"/>
                <wp:lineTo x="15116" y="21136"/>
                <wp:lineTo x="15116" y="17799"/>
                <wp:lineTo x="21435" y="10568"/>
                <wp:lineTo x="21435" y="2225"/>
                <wp:lineTo x="14001" y="0"/>
                <wp:lineTo x="0" y="0"/>
              </wp:wrapPolygon>
            </wp:wrapThrough>
            <wp:docPr id="1984716210" name="Picture 3" descr="Wellington water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16210" name="Picture 3" descr="Wellington water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36736" behindDoc="0" locked="0" layoutInCell="1" allowOverlap="1" wp14:anchorId="29B66561" wp14:editId="764D6C77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9A4A2" w14:textId="77777777" w:rsidR="00F87859" w:rsidRDefault="00F87859" w:rsidP="00F87859">
      <w:pPr>
        <w:rPr>
          <w:rFonts w:cs="Arial"/>
          <w:szCs w:val="32"/>
        </w:rPr>
      </w:pPr>
    </w:p>
    <w:p w14:paraId="3C3DD0B7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A7CCBAE" w14:textId="77777777" w:rsidR="00F87859" w:rsidRDefault="00F87859" w:rsidP="00F87859">
      <w:pPr>
        <w:rPr>
          <w:rFonts w:cs="Arial"/>
          <w:szCs w:val="32"/>
        </w:rPr>
      </w:pPr>
    </w:p>
    <w:p w14:paraId="109EABD4" w14:textId="77777777" w:rsidR="00F87859" w:rsidRDefault="00F87859" w:rsidP="00F87859">
      <w:pPr>
        <w:rPr>
          <w:rFonts w:cs="Arial"/>
          <w:szCs w:val="32"/>
        </w:rPr>
      </w:pPr>
    </w:p>
    <w:p w14:paraId="3232A0C9" w14:textId="77777777" w:rsidR="00F87859" w:rsidRPr="00A74819" w:rsidRDefault="00F87859" w:rsidP="007E7233">
      <w:pPr>
        <w:ind w:left="0"/>
        <w:rPr>
          <w:rFonts w:cs="Arial"/>
          <w:b/>
          <w:sz w:val="44"/>
          <w:szCs w:val="44"/>
        </w:rPr>
      </w:pPr>
    </w:p>
    <w:p w14:paraId="5B4EFE68" w14:textId="1F936D97" w:rsidR="00887F23" w:rsidRDefault="004E089A" w:rsidP="00261B49">
      <w:pPr>
        <w:pStyle w:val="Title"/>
      </w:pPr>
      <w:r>
        <w:t xml:space="preserve">What </w:t>
      </w:r>
      <w:r w:rsidR="00585BFD">
        <w:t xml:space="preserve">water restriction levels </w:t>
      </w:r>
      <w:r>
        <w:t>mean for you</w:t>
      </w:r>
    </w:p>
    <w:p w14:paraId="0082CF40" w14:textId="61DB7AFB" w:rsidR="00887F23" w:rsidRDefault="006E14FB" w:rsidP="00261B49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16A3C9C" wp14:editId="13470C1E">
                <wp:simplePos x="0" y="0"/>
                <wp:positionH relativeFrom="column">
                  <wp:posOffset>1628775</wp:posOffset>
                </wp:positionH>
                <wp:positionV relativeFrom="paragraph">
                  <wp:posOffset>437515</wp:posOffset>
                </wp:positionV>
                <wp:extent cx="2419350" cy="3108325"/>
                <wp:effectExtent l="0" t="0" r="0" b="0"/>
                <wp:wrapNone/>
                <wp:docPr id="388019420" name="Group 28" descr="$ water drop outlines in blue with the numbers 1, 2, 3 and 4 inside th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9350" cy="3108325"/>
                          <a:chOff x="0" y="0"/>
                          <a:chExt cx="3152775" cy="3994150"/>
                        </a:xfrm>
                      </wpg:grpSpPr>
                      <pic:pic xmlns:pic="http://schemas.openxmlformats.org/drawingml/2006/picture">
                        <pic:nvPicPr>
                          <pic:cNvPr id="248556231" name="Picture 1" descr="A blue and white circle with a number one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485900" cy="199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3705220" name="Picture 2" descr="A blue and white circle with a n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0"/>
                            <a:ext cx="1498600" cy="199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270306" name="Picture 3" descr="A blue and white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2000250"/>
                            <a:ext cx="1485900" cy="199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47482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66875" y="2000250"/>
                            <a:ext cx="1485900" cy="199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55DD8" id="Group 28" o:spid="_x0000_s1026" alt="$ water drop outlines in blue with the numbers 1, 2, 3 and 4 inside them" style="position:absolute;margin-left:128.25pt;margin-top:34.45pt;width:190.5pt;height:244.75pt;z-index:251798528;mso-width-relative:margin;mso-height-relative:margin" coordsize="31527,39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blue and white circle with a number one in it&#10;&#10;Description automatically generated" style="position:absolute;top:95;width:14859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">
                  <v:imagedata r:id="rId14" o:title="A blue and white circle with a number one in it&#10;&#10;Description automatically generated"/>
                </v:shape>
                <v:shape id="Picture 2" o:spid="_x0000_s1028" type="#_x0000_t75" alt="A blue and white circle with a number&#10;&#10;Description automatically generated" style="position:absolute;left:15811;width:14986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">
                  <v:imagedata r:id="rId15" o:title="A blue and white circle with a number&#10;&#10;Description automatically generated"/>
                </v:shape>
                <v:shape id="Picture 3" o:spid="_x0000_s1029" type="#_x0000_t75" alt="A blue and white logo&#10;&#10;Description automatically generated" style="position:absolute;left:857;top:20002;width:14859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">
                  <v:imagedata r:id="rId16" o:title="A blue and white logo&#10;&#10;Description automatically generated"/>
                </v:shape>
                <v:shape id="Picture 4" o:spid="_x0000_s1030" type="#_x0000_t75" style="position:absolute;left:16668;top:20002;width:14859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">
                  <v:imagedata r:id="rId17" o:title=""/>
                </v:shape>
              </v:group>
            </w:pict>
          </mc:Fallback>
        </mc:AlternateContent>
      </w:r>
    </w:p>
    <w:p w14:paraId="35557A35" w14:textId="43A5DDE8" w:rsidR="00887F23" w:rsidRDefault="00887F23" w:rsidP="00261B49">
      <w:pPr>
        <w:pStyle w:val="Title"/>
      </w:pPr>
    </w:p>
    <w:p w14:paraId="2B3E0053" w14:textId="32DC5359" w:rsidR="00887F23" w:rsidRDefault="00887F23" w:rsidP="00261B49">
      <w:pPr>
        <w:pStyle w:val="Title"/>
      </w:pPr>
    </w:p>
    <w:p w14:paraId="049F308F" w14:textId="77777777" w:rsidR="00887F23" w:rsidRDefault="00887F23" w:rsidP="00261B49">
      <w:pPr>
        <w:pStyle w:val="Title"/>
      </w:pPr>
    </w:p>
    <w:p w14:paraId="6A1682D9" w14:textId="44A496B1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A74819">
        <w:t>April</w:t>
      </w:r>
      <w:r w:rsidR="004E089A">
        <w:t xml:space="preserve"> 2024</w:t>
      </w:r>
    </w:p>
    <w:p w14:paraId="0D4ECC2A" w14:textId="77777777" w:rsidR="004E089A" w:rsidRDefault="004E089A" w:rsidP="004E089A">
      <w:pPr>
        <w:pStyle w:val="Heading1"/>
      </w:pPr>
      <w:r>
        <w:lastRenderedPageBreak/>
        <w:t>About this document</w:t>
      </w:r>
    </w:p>
    <w:p w14:paraId="461B1D77" w14:textId="77777777" w:rsidR="004E089A" w:rsidRDefault="004E089A" w:rsidP="004E089A"/>
    <w:p w14:paraId="372F4D36" w14:textId="71A4A831" w:rsidR="004E089A" w:rsidRDefault="0054050A" w:rsidP="004E089A"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7C54305" wp14:editId="794F53D5">
                <wp:simplePos x="0" y="0"/>
                <wp:positionH relativeFrom="margin">
                  <wp:posOffset>0</wp:posOffset>
                </wp:positionH>
                <wp:positionV relativeFrom="paragraph">
                  <wp:posOffset>40172</wp:posOffset>
                </wp:positionV>
                <wp:extent cx="1098550" cy="1411605"/>
                <wp:effectExtent l="0" t="0" r="0" b="0"/>
                <wp:wrapNone/>
                <wp:docPr id="32816391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411605"/>
                          <a:chOff x="0" y="0"/>
                          <a:chExt cx="3152775" cy="3994150"/>
                        </a:xfrm>
                      </wpg:grpSpPr>
                      <pic:pic xmlns:pic="http://schemas.openxmlformats.org/drawingml/2006/picture">
                        <pic:nvPicPr>
                          <pic:cNvPr id="1300158502" name="Picture 1" descr="A blue and white circle with a number one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485900" cy="199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579703" name="Picture 2" descr="A blue and white circle with a n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0"/>
                            <a:ext cx="1498600" cy="199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208528" name="Picture 3" descr="A blue and white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2000250"/>
                            <a:ext cx="1485900" cy="199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834710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66875" y="2000250"/>
                            <a:ext cx="1485900" cy="199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52B59" id="Group 27" o:spid="_x0000_s1026" alt="&quot;&quot;" style="position:absolute;margin-left:0;margin-top:3.15pt;width:86.5pt;height:111.15pt;z-index:251804672;mso-position-horizontal-relative:margin;mso-width-relative:margin;mso-height-relative:margin" coordsize="31527,39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blue and white circle with a number one in it&#10;&#10;Description automatically generated" style="position:absolute;top:95;width:14859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">
                  <v:imagedata r:id="rId18" o:title="A blue and white circle with a number one in it&#10;&#10;Description automatically generated"/>
                </v:shape>
                <v:shape id="Picture 2" o:spid="_x0000_s1028" type="#_x0000_t75" alt="A blue and white circle with a number&#10;&#10;Description automatically generated" style="position:absolute;left:15811;width:14986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">
                  <v:imagedata r:id="rId19" o:title="A blue and white circle with a number&#10;&#10;Description automatically generated"/>
                </v:shape>
                <v:shape id="Picture 3" o:spid="_x0000_s1029" type="#_x0000_t75" alt="A blue and white logo&#10;&#10;Description automatically generated" style="position:absolute;left:857;top:20002;width:14859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">
                  <v:imagedata r:id="rId20" o:title="A blue and white logo&#10;&#10;Description automatically generated"/>
                </v:shape>
                <v:shape id="Picture 4" o:spid="_x0000_s1030" type="#_x0000_t75" style="position:absolute;left:16668;top:20002;width:14859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">
                  <v:imagedata r:id="rId21" o:title=""/>
                </v:shape>
                <w10:wrap anchorx="margin"/>
              </v:group>
            </w:pict>
          </mc:Fallback>
        </mc:AlternateContent>
      </w:r>
    </w:p>
    <w:p w14:paraId="01F72EA2" w14:textId="7472C2B6" w:rsidR="00262BD3" w:rsidRDefault="004E089A" w:rsidP="004E089A">
      <w:r>
        <w:t xml:space="preserve">This Easy Read document is about what you need to do </w:t>
      </w:r>
      <w:r w:rsidR="00262BD3">
        <w:t xml:space="preserve">when there are </w:t>
      </w:r>
      <w:r w:rsidR="00262BD3" w:rsidRPr="00262BD3">
        <w:rPr>
          <w:b/>
          <w:bCs/>
        </w:rPr>
        <w:t>water restrictions</w:t>
      </w:r>
      <w:r w:rsidR="00262BD3">
        <w:t xml:space="preserve"> where you live.</w:t>
      </w:r>
    </w:p>
    <w:p w14:paraId="4E76BAA5" w14:textId="7DDB0168" w:rsidR="00262BD3" w:rsidRDefault="00262BD3" w:rsidP="004E089A"/>
    <w:p w14:paraId="2D6BC7BE" w14:textId="0B1693EF" w:rsidR="00425AE2" w:rsidRDefault="0054050A" w:rsidP="00425AE2">
      <w:r>
        <w:rPr>
          <w:noProof/>
        </w:rPr>
        <w:drawing>
          <wp:anchor distT="0" distB="0" distL="114300" distR="114300" simplePos="0" relativeHeight="251800576" behindDoc="0" locked="0" layoutInCell="1" allowOverlap="1" wp14:anchorId="1ECC3C83" wp14:editId="09BC4E5B">
            <wp:simplePos x="0" y="0"/>
            <wp:positionH relativeFrom="margin">
              <wp:posOffset>0</wp:posOffset>
            </wp:positionH>
            <wp:positionV relativeFrom="paragraph">
              <wp:posOffset>196850</wp:posOffset>
            </wp:positionV>
            <wp:extent cx="1148080" cy="1323340"/>
            <wp:effectExtent l="0" t="0" r="0" b="0"/>
            <wp:wrapNone/>
            <wp:docPr id="997851121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51121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4FB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27557450" wp14:editId="2890C3F5">
                <wp:simplePos x="0" y="0"/>
                <wp:positionH relativeFrom="column">
                  <wp:posOffset>2181225</wp:posOffset>
                </wp:positionH>
                <wp:positionV relativeFrom="paragraph">
                  <wp:posOffset>202565</wp:posOffset>
                </wp:positionV>
                <wp:extent cx="3633470" cy="2609850"/>
                <wp:effectExtent l="0" t="0" r="0" b="0"/>
                <wp:wrapNone/>
                <wp:docPr id="100024026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3470" cy="2609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C2FB3" id="Rectangle 26" o:spid="_x0000_s1026" style="position:absolute;margin-left:171.75pt;margin-top:15.95pt;width:286.1pt;height:205.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" fillcolor="#bdd6ee [1304]" stroked="f" strokeweight="1pt"/>
            </w:pict>
          </mc:Fallback>
        </mc:AlternateContent>
      </w:r>
    </w:p>
    <w:p w14:paraId="29AB706C" w14:textId="5E60C719" w:rsidR="00425AE2" w:rsidRDefault="00425AE2" w:rsidP="00425AE2">
      <w:r>
        <w:rPr>
          <w:b/>
          <w:bCs/>
        </w:rPr>
        <w:t xml:space="preserve">Water </w:t>
      </w:r>
      <w:r w:rsidRPr="009614AE">
        <w:t xml:space="preserve">restrictions are rules that local councils </w:t>
      </w:r>
      <w:r>
        <w:t xml:space="preserve">sometimes </w:t>
      </w:r>
      <w:r w:rsidRPr="009614AE">
        <w:t>have about how much water you can use.</w:t>
      </w:r>
    </w:p>
    <w:p w14:paraId="1ADA8B22" w14:textId="41C2F17C" w:rsidR="00425AE2" w:rsidRDefault="00D96F99" w:rsidP="00425AE2">
      <w:pPr>
        <w:rPr>
          <w:rFonts w:eastAsia="Times New Roman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3A263FBA" wp14:editId="4AEC0E80">
            <wp:simplePos x="0" y="0"/>
            <wp:positionH relativeFrom="margin">
              <wp:posOffset>-130383</wp:posOffset>
            </wp:positionH>
            <wp:positionV relativeFrom="paragraph">
              <wp:posOffset>405203</wp:posOffset>
            </wp:positionV>
            <wp:extent cx="1466850" cy="1466850"/>
            <wp:effectExtent l="0" t="0" r="0" b="0"/>
            <wp:wrapNone/>
            <wp:docPr id="1349294753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94753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AE2" w:rsidRPr="009614AE">
        <w:br/>
      </w:r>
      <w:r w:rsidR="00425AE2" w:rsidRPr="009614AE">
        <w:br/>
        <w:t>These are to make sure the water does not run out.</w:t>
      </w:r>
    </w:p>
    <w:p w14:paraId="17CAA3AF" w14:textId="4D18594A" w:rsidR="00262BD3" w:rsidRDefault="00262BD3" w:rsidP="00425AE2"/>
    <w:p w14:paraId="5F3A1B58" w14:textId="70A78A9E" w:rsidR="005539B8" w:rsidRDefault="005539B8" w:rsidP="005539B8">
      <w:pPr>
        <w:ind w:left="0"/>
      </w:pPr>
    </w:p>
    <w:p w14:paraId="3122E6E6" w14:textId="77777777" w:rsidR="00262BD3" w:rsidRDefault="00262BD3" w:rsidP="00262BD3"/>
    <w:p w14:paraId="737E57C0" w14:textId="50F94680" w:rsidR="00262BD3" w:rsidRDefault="00262BD3">
      <w:pPr>
        <w:spacing w:line="240" w:lineRule="auto"/>
        <w:ind w:left="0"/>
      </w:pPr>
      <w:r>
        <w:br w:type="page"/>
      </w:r>
    </w:p>
    <w:p w14:paraId="63A468FE" w14:textId="77777777" w:rsidR="005539B8" w:rsidRDefault="00262BD3" w:rsidP="005539B8">
      <w:pPr>
        <w:pStyle w:val="Heading1"/>
      </w:pPr>
      <w:r>
        <w:lastRenderedPageBreak/>
        <w:t xml:space="preserve">Why do we have water </w:t>
      </w:r>
      <w:r w:rsidR="009C4183">
        <w:t>restrictions?</w:t>
      </w:r>
    </w:p>
    <w:p w14:paraId="2007F77F" w14:textId="708BBB43" w:rsidR="005539B8" w:rsidRDefault="00CB77DC" w:rsidP="005539B8">
      <w:r>
        <w:rPr>
          <w:noProof/>
        </w:rPr>
        <w:drawing>
          <wp:anchor distT="0" distB="0" distL="114300" distR="114300" simplePos="0" relativeHeight="251820032" behindDoc="0" locked="0" layoutInCell="1" allowOverlap="1" wp14:anchorId="5E860118" wp14:editId="7E159AC5">
            <wp:simplePos x="0" y="0"/>
            <wp:positionH relativeFrom="margin">
              <wp:align>left</wp:align>
            </wp:positionH>
            <wp:positionV relativeFrom="paragraph">
              <wp:posOffset>180552</wp:posOffset>
            </wp:positionV>
            <wp:extent cx="1875588" cy="1498600"/>
            <wp:effectExtent l="0" t="0" r="0" b="0"/>
            <wp:wrapNone/>
            <wp:docPr id="130416610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6610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r="6158"/>
                    <a:stretch/>
                  </pic:blipFill>
                  <pic:spPr bwMode="auto">
                    <a:xfrm>
                      <a:off x="0" y="0"/>
                      <a:ext cx="1878809" cy="1501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AD133" w14:textId="7FED179A" w:rsidR="005539B8" w:rsidRDefault="005539B8" w:rsidP="005539B8"/>
    <w:p w14:paraId="7830448F" w14:textId="3DC603C7" w:rsidR="005539B8" w:rsidRDefault="005539B8" w:rsidP="005539B8">
      <w:r>
        <w:t xml:space="preserve">Each area has a </w:t>
      </w:r>
      <w:r>
        <w:rPr>
          <w:b/>
          <w:bCs/>
        </w:rPr>
        <w:t>daily limit</w:t>
      </w:r>
      <w:r>
        <w:t xml:space="preserve"> on how much water they can use each day.</w:t>
      </w:r>
    </w:p>
    <w:p w14:paraId="4FE519C6" w14:textId="61F9C43D" w:rsidR="005539B8" w:rsidRDefault="005539B8" w:rsidP="005539B8"/>
    <w:p w14:paraId="4EFBB1F2" w14:textId="0C5AEBF8" w:rsidR="005539B8" w:rsidRDefault="00CB77DC" w:rsidP="005539B8">
      <w:r>
        <w:rPr>
          <w:noProof/>
        </w:rPr>
        <w:drawing>
          <wp:anchor distT="0" distB="0" distL="114300" distR="114300" simplePos="0" relativeHeight="251821056" behindDoc="0" locked="0" layoutInCell="1" allowOverlap="1" wp14:anchorId="2F1FF068" wp14:editId="1DDF7D9E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1651000" cy="1651000"/>
            <wp:effectExtent l="0" t="0" r="6350" b="6350"/>
            <wp:wrapNone/>
            <wp:docPr id="184708625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8625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4FB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0B29DAFC" wp14:editId="6C21781E">
                <wp:simplePos x="0" y="0"/>
                <wp:positionH relativeFrom="margin">
                  <wp:align>right</wp:align>
                </wp:positionH>
                <wp:positionV relativeFrom="paragraph">
                  <wp:posOffset>260350</wp:posOffset>
                </wp:positionV>
                <wp:extent cx="3633470" cy="1168400"/>
                <wp:effectExtent l="0" t="0" r="0" b="0"/>
                <wp:wrapNone/>
                <wp:docPr id="123925063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3470" cy="1168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B545B" id="Rectangle 25" o:spid="_x0000_s1026" style="position:absolute;margin-left:234.9pt;margin-top:20.5pt;width:286.1pt;height:92pt;z-index:-251509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" fillcolor="#bdd6ee [1304]" stroked="f" strokeweight="1pt">
                <w10:wrap anchorx="margin"/>
              </v:rect>
            </w:pict>
          </mc:Fallback>
        </mc:AlternateContent>
      </w:r>
    </w:p>
    <w:p w14:paraId="318F73D7" w14:textId="295D1496" w:rsidR="005539B8" w:rsidRDefault="005539B8" w:rsidP="005539B8">
      <w:r>
        <w:t xml:space="preserve">A </w:t>
      </w:r>
      <w:r>
        <w:rPr>
          <w:b/>
          <w:bCs/>
        </w:rPr>
        <w:t>daily</w:t>
      </w:r>
      <w:r>
        <w:t xml:space="preserve"> </w:t>
      </w:r>
      <w:r>
        <w:rPr>
          <w:b/>
          <w:bCs/>
        </w:rPr>
        <w:t>limit</w:t>
      </w:r>
      <w:r>
        <w:t xml:space="preserve"> means the most water that can be used in 1 day by all the people in 1 area.</w:t>
      </w:r>
    </w:p>
    <w:p w14:paraId="4690B0C3" w14:textId="77777777" w:rsidR="005539B8" w:rsidRDefault="005539B8" w:rsidP="005539B8"/>
    <w:p w14:paraId="42D6512D" w14:textId="05E8333C" w:rsidR="005539B8" w:rsidRDefault="006E14FB" w:rsidP="005539B8"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675635B4" wp14:editId="2A1FDE82">
                <wp:simplePos x="0" y="0"/>
                <wp:positionH relativeFrom="column">
                  <wp:posOffset>0</wp:posOffset>
                </wp:positionH>
                <wp:positionV relativeFrom="paragraph">
                  <wp:posOffset>254635</wp:posOffset>
                </wp:positionV>
                <wp:extent cx="1336675" cy="1172210"/>
                <wp:effectExtent l="0" t="0" r="0" b="0"/>
                <wp:wrapNone/>
                <wp:docPr id="119360680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6675" cy="1172210"/>
                          <a:chOff x="0" y="0"/>
                          <a:chExt cx="1336431" cy="1172210"/>
                        </a:xfrm>
                      </wpg:grpSpPr>
                      <pic:pic xmlns:pic="http://schemas.openxmlformats.org/drawingml/2006/picture">
                        <pic:nvPicPr>
                          <pic:cNvPr id="1157321100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1172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785376" name="Multiplication Sign 43"/>
                        <wps:cNvSpPr/>
                        <wps:spPr>
                          <a:xfrm>
                            <a:off x="691662" y="539261"/>
                            <a:ext cx="644769" cy="603739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59424" id="Group 24" o:spid="_x0000_s1026" style="position:absolute;margin-left:0;margin-top:20.05pt;width:105.25pt;height:92.3pt;z-index:251908096" coordsize="13364,11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">
                <v:shape id="Picture 42" o:spid="_x0000_s1027" type="#_x0000_t75" style="position:absolute;width:11722;height:1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">
                  <v:imagedata r:id="rId27" o:title=""/>
                </v:shape>
                <v:shape id="Multiplication Sign 43" o:spid="_x0000_s1028" style="position:absolute;left:6916;top:5392;width:6448;height:6038;visibility:visible;mso-wrap-style:square;v-text-anchor:middle" coordsize="644769,60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" path="m106329,196829l203386,93177,322385,204603,441383,93177r97057,103652l426261,301870,538440,406910,441383,510562,322385,399136,203386,510562,106329,406910,218508,301870,106329,196829xe" fillcolor="red" stroked="f" strokeweight="1pt">
                  <v:stroke joinstyle="miter"/>
                  <v:path arrowok="t" o:connecttype="custom" o:connectlocs="106329,196829;203386,93177;322385,204603;441383,93177;538440,196829;426261,301870;538440,406910;441383,510562;322385,399136;203386,510562;106329,406910;218508,301870;106329,196829" o:connectangles="0,0,0,0,0,0,0,0,0,0,0,0,0"/>
                </v:shape>
              </v:group>
            </w:pict>
          </mc:Fallback>
        </mc:AlternateContent>
      </w:r>
    </w:p>
    <w:p w14:paraId="5E93B80C" w14:textId="07C43875" w:rsidR="008728BA" w:rsidRDefault="005539B8" w:rsidP="005539B8">
      <w:r>
        <w:t>This means that we need to be careful to not use too much water.</w:t>
      </w:r>
    </w:p>
    <w:p w14:paraId="37DDB9AC" w14:textId="746703C6" w:rsidR="008728BA" w:rsidRDefault="008728BA" w:rsidP="005539B8"/>
    <w:p w14:paraId="459030BC" w14:textId="7C11945A" w:rsidR="008728BA" w:rsidRDefault="008728BA" w:rsidP="005539B8"/>
    <w:p w14:paraId="044461E3" w14:textId="0C52D528" w:rsidR="008728BA" w:rsidRDefault="00CB77DC" w:rsidP="005539B8">
      <w:r>
        <w:rPr>
          <w:noProof/>
        </w:rPr>
        <w:drawing>
          <wp:anchor distT="0" distB="0" distL="114300" distR="114300" simplePos="0" relativeHeight="251822080" behindDoc="0" locked="0" layoutInCell="1" allowOverlap="1" wp14:anchorId="4D6F5B1F" wp14:editId="21E2C83A">
            <wp:simplePos x="0" y="0"/>
            <wp:positionH relativeFrom="margin">
              <wp:posOffset>-635</wp:posOffset>
            </wp:positionH>
            <wp:positionV relativeFrom="paragraph">
              <wp:posOffset>343535</wp:posOffset>
            </wp:positionV>
            <wp:extent cx="1489710" cy="1489710"/>
            <wp:effectExtent l="0" t="0" r="0" b="0"/>
            <wp:wrapNone/>
            <wp:docPr id="244081213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81213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8BA">
        <w:t>Sometimes we need to use even less water when the weather is:</w:t>
      </w:r>
    </w:p>
    <w:p w14:paraId="29579139" w14:textId="7E3C4286" w:rsidR="008728BA" w:rsidRDefault="008728BA" w:rsidP="008728BA">
      <w:pPr>
        <w:pStyle w:val="Listtoplevel"/>
      </w:pPr>
      <w:r>
        <w:t>hot</w:t>
      </w:r>
    </w:p>
    <w:p w14:paraId="171742F1" w14:textId="77777777" w:rsidR="008728BA" w:rsidRDefault="008728BA" w:rsidP="008728BA">
      <w:pPr>
        <w:pStyle w:val="Listtoplevel"/>
      </w:pPr>
      <w:r>
        <w:t>dry.</w:t>
      </w:r>
    </w:p>
    <w:p w14:paraId="49841268" w14:textId="77777777" w:rsidR="008728BA" w:rsidRDefault="008728BA" w:rsidP="005539B8"/>
    <w:p w14:paraId="576D3DB9" w14:textId="77777777" w:rsidR="008728BA" w:rsidRDefault="008728BA" w:rsidP="005539B8"/>
    <w:p w14:paraId="4365758E" w14:textId="46887055" w:rsidR="008728BA" w:rsidRDefault="006E14FB" w:rsidP="005539B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1602EDDF" wp14:editId="14282AE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98550" cy="1411605"/>
                <wp:effectExtent l="0" t="0" r="0" b="0"/>
                <wp:wrapNone/>
                <wp:docPr id="168132175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411605"/>
                          <a:chOff x="0" y="0"/>
                          <a:chExt cx="3152775" cy="3994150"/>
                        </a:xfrm>
                      </wpg:grpSpPr>
                      <pic:pic xmlns:pic="http://schemas.openxmlformats.org/drawingml/2006/picture">
                        <pic:nvPicPr>
                          <pic:cNvPr id="2000772350" name="Picture 1" descr="A blue and white circle with a number one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485900" cy="199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721813" name="Picture 2" descr="A blue and white circle with a n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0"/>
                            <a:ext cx="1498600" cy="199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656435" name="Picture 3" descr="A blue and white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2000250"/>
                            <a:ext cx="1485900" cy="199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6315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66875" y="2000250"/>
                            <a:ext cx="1485900" cy="199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C186F" id="Group 23" o:spid="_x0000_s1026" style="position:absolute;margin-left:0;margin-top:.5pt;width:86.5pt;height:111.15pt;z-index:251824128;mso-position-horizontal:left;mso-position-horizontal-relative:margin;mso-width-relative:margin;mso-height-relative:margin" coordsize="31527,39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">
                <v:shape id="Picture 1" o:spid="_x0000_s1027" type="#_x0000_t75" alt="A blue and white circle with a number one in it&#10;&#10;Description automatically generated" style="position:absolute;top:95;width:14859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">
                  <v:imagedata r:id="rId14" o:title="A blue and white circle with a number one in it&#10;&#10;Description automatically generated"/>
                </v:shape>
                <v:shape id="Picture 2" o:spid="_x0000_s1028" type="#_x0000_t75" alt="A blue and white circle with a number&#10;&#10;Description automatically generated" style="position:absolute;left:15811;width:14986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">
                  <v:imagedata r:id="rId15" o:title="A blue and white circle with a number&#10;&#10;Description automatically generated"/>
                </v:shape>
                <v:shape id="Picture 3" o:spid="_x0000_s1029" type="#_x0000_t75" alt="A blue and white logo&#10;&#10;Description automatically generated" style="position:absolute;left:857;top:20002;width:14859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">
                  <v:imagedata r:id="rId16" o:title="A blue and white logo&#10;&#10;Description automatically generated"/>
                </v:shape>
                <v:shape id="Picture 4" o:spid="_x0000_s1030" type="#_x0000_t75" style="position:absolute;left:16668;top:20002;width:14859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">
                  <v:imagedata r:id="rId17" o:title=""/>
                </v:shape>
                <w10:wrap anchorx="margin"/>
              </v:group>
            </w:pict>
          </mc:Fallback>
        </mc:AlternateContent>
      </w:r>
      <w:r w:rsidR="008728BA">
        <w:t xml:space="preserve">When an area needs to use less water than usual their </w:t>
      </w:r>
      <w:r w:rsidR="008728BA">
        <w:rPr>
          <w:b/>
          <w:bCs/>
        </w:rPr>
        <w:t>local council</w:t>
      </w:r>
      <w:r w:rsidR="008728BA">
        <w:t xml:space="preserve"> might use water restrictions</w:t>
      </w:r>
      <w:r w:rsidR="00425AE2">
        <w:t>.</w:t>
      </w:r>
    </w:p>
    <w:p w14:paraId="26C60680" w14:textId="77777777" w:rsidR="008728BA" w:rsidRDefault="008728BA" w:rsidP="005539B8"/>
    <w:p w14:paraId="7DCE4FB0" w14:textId="181E28AE" w:rsidR="008728BA" w:rsidRDefault="006E14FB" w:rsidP="005539B8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0D0911C7" wp14:editId="5B0A0E68">
                <wp:simplePos x="0" y="0"/>
                <wp:positionH relativeFrom="column">
                  <wp:posOffset>2171700</wp:posOffset>
                </wp:positionH>
                <wp:positionV relativeFrom="paragraph">
                  <wp:posOffset>238125</wp:posOffset>
                </wp:positionV>
                <wp:extent cx="3633470" cy="2514600"/>
                <wp:effectExtent l="0" t="0" r="0" b="0"/>
                <wp:wrapNone/>
                <wp:docPr id="3300692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3470" cy="2514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952E4" id="Rectangle 22" o:spid="_x0000_s1026" style="position:absolute;margin-left:171pt;margin-top:18.75pt;width:286.1pt;height:198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" fillcolor="#bdd6ee [1304]" stroked="f" strokeweight="1pt"/>
            </w:pict>
          </mc:Fallback>
        </mc:AlternateContent>
      </w:r>
      <w:r w:rsidR="00CB77DC">
        <w:rPr>
          <w:noProof/>
        </w:rPr>
        <w:drawing>
          <wp:anchor distT="0" distB="0" distL="114300" distR="114300" simplePos="0" relativeHeight="251825152" behindDoc="0" locked="0" layoutInCell="1" allowOverlap="1" wp14:anchorId="783B3B0D" wp14:editId="64025427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1811867" cy="1348562"/>
            <wp:effectExtent l="0" t="0" r="0" b="4445"/>
            <wp:wrapNone/>
            <wp:docPr id="162189999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899994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867" cy="134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0AFED" w14:textId="77777777" w:rsidR="00425AE2" w:rsidRDefault="008728BA" w:rsidP="005539B8">
      <w:pPr>
        <w:rPr>
          <w:b/>
          <w:bCs/>
        </w:rPr>
      </w:pPr>
      <w:r>
        <w:t xml:space="preserve">A </w:t>
      </w:r>
      <w:r>
        <w:rPr>
          <w:b/>
          <w:bCs/>
        </w:rPr>
        <w:t>local council</w:t>
      </w:r>
      <w:r w:rsidR="00425AE2">
        <w:rPr>
          <w:b/>
          <w:bCs/>
        </w:rPr>
        <w:t>:</w:t>
      </w:r>
    </w:p>
    <w:p w14:paraId="6D4CF03E" w14:textId="77777777" w:rsidR="00425AE2" w:rsidRDefault="00425AE2" w:rsidP="00425AE2">
      <w:pPr>
        <w:pStyle w:val="Listtoplevel"/>
      </w:pPr>
      <w:r>
        <w:t>makes choices about things in a local area</w:t>
      </w:r>
    </w:p>
    <w:p w14:paraId="7F682D21" w14:textId="2FD632D3" w:rsidR="008728BA" w:rsidRDefault="00425AE2" w:rsidP="00425AE2">
      <w:pPr>
        <w:pStyle w:val="Listtoplevel"/>
      </w:pPr>
      <w:r>
        <w:t>runs some of the services in that area.</w:t>
      </w:r>
    </w:p>
    <w:p w14:paraId="0D84CE4A" w14:textId="193EB415" w:rsidR="00B91F12" w:rsidRDefault="00B91F12" w:rsidP="005539B8"/>
    <w:p w14:paraId="5572E277" w14:textId="686750B4" w:rsidR="00B91F12" w:rsidRPr="00B91F12" w:rsidRDefault="00425AE2" w:rsidP="005539B8">
      <w:r>
        <w:rPr>
          <w:noProof/>
        </w:rPr>
        <w:drawing>
          <wp:anchor distT="0" distB="0" distL="114300" distR="114300" simplePos="0" relativeHeight="251919360" behindDoc="0" locked="0" layoutInCell="1" allowOverlap="1" wp14:anchorId="719F15B7" wp14:editId="5D453E3E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1676400" cy="1210217"/>
            <wp:effectExtent l="0" t="0" r="0" b="9525"/>
            <wp:wrapNone/>
            <wp:docPr id="62662396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2396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10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2EC0D" w14:textId="2B5B4B5F" w:rsidR="008728BA" w:rsidRDefault="008728BA" w:rsidP="005539B8">
      <w:r>
        <w:t>In the Wellington area these councils are:</w:t>
      </w:r>
    </w:p>
    <w:p w14:paraId="7D8A89FC" w14:textId="061FB40E" w:rsidR="008728BA" w:rsidRDefault="008728BA" w:rsidP="008728BA">
      <w:pPr>
        <w:pStyle w:val="Listtoplevel"/>
      </w:pPr>
      <w:r>
        <w:t>Wellington City Council</w:t>
      </w:r>
    </w:p>
    <w:p w14:paraId="127D2DA5" w14:textId="09D2D808" w:rsidR="008728BA" w:rsidRDefault="006E14FB" w:rsidP="008728BA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AB43913" wp14:editId="48634884">
                <wp:simplePos x="0" y="0"/>
                <wp:positionH relativeFrom="margin">
                  <wp:align>left</wp:align>
                </wp:positionH>
                <wp:positionV relativeFrom="paragraph">
                  <wp:posOffset>254635</wp:posOffset>
                </wp:positionV>
                <wp:extent cx="1638300" cy="1952625"/>
                <wp:effectExtent l="0" t="0" r="0" b="0"/>
                <wp:wrapNone/>
                <wp:docPr id="20356729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8300" cy="1952625"/>
                          <a:chOff x="0" y="0"/>
                          <a:chExt cx="1638300" cy="1952625"/>
                        </a:xfrm>
                      </wpg:grpSpPr>
                      <pic:pic xmlns:pic="http://schemas.openxmlformats.org/drawingml/2006/picture">
                        <pic:nvPicPr>
                          <pic:cNvPr id="1245619819" name="Picture 18" descr="A map of the countr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95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550219" name="Arrow: Left 19"/>
                        <wps:cNvSpPr/>
                        <wps:spPr>
                          <a:xfrm>
                            <a:off x="942975" y="838200"/>
                            <a:ext cx="695325" cy="238125"/>
                          </a:xfrm>
                          <a:prstGeom prst="leftArrow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26F02" id="Group 21" o:spid="_x0000_s1026" style="position:absolute;margin-left:0;margin-top:20.05pt;width:129pt;height:153.75pt;z-index:251827200;mso-position-horizontal:left;mso-position-horizontal-relative:margin" coordsize="16383,19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">
                <v:shape id="Picture 18" o:spid="_x0000_s1027" type="#_x0000_t75" alt="A map of the country&#10;&#10;Description automatically generated" style="position:absolute;width:13811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">
                  <v:imagedata r:id="rId32" o:title="A map of the country&#10;&#10;Description automatically generated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19" o:spid="_x0000_s1028" type="#_x0000_t66" style="position:absolute;left:9429;top:8382;width:6954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" adj="3699" fillcolor="#92d050" strokecolor="#09101d [484]" strokeweight="1pt"/>
                <w10:wrap anchorx="margin"/>
              </v:group>
            </w:pict>
          </mc:Fallback>
        </mc:AlternateContent>
      </w:r>
      <w:r w:rsidR="008728BA">
        <w:t>Porirua City Council</w:t>
      </w:r>
    </w:p>
    <w:p w14:paraId="00B4D580" w14:textId="6FD10D7F" w:rsidR="008728BA" w:rsidRDefault="008728BA" w:rsidP="008728BA">
      <w:pPr>
        <w:pStyle w:val="Listtoplevel"/>
      </w:pPr>
      <w:r>
        <w:t>Hutt City Council</w:t>
      </w:r>
    </w:p>
    <w:p w14:paraId="08A69B04" w14:textId="3220B058" w:rsidR="008728BA" w:rsidRDefault="008728BA" w:rsidP="008728BA">
      <w:pPr>
        <w:pStyle w:val="Listtoplevel"/>
      </w:pPr>
      <w:r>
        <w:t>Upper Hutt City Council</w:t>
      </w:r>
    </w:p>
    <w:p w14:paraId="1AF0D5A5" w14:textId="51C8DB28" w:rsidR="008728BA" w:rsidRDefault="008728BA" w:rsidP="008728BA">
      <w:pPr>
        <w:pStyle w:val="Listtoplevel"/>
      </w:pPr>
      <w:r>
        <w:t>South Wairarapa District Council.</w:t>
      </w:r>
    </w:p>
    <w:p w14:paraId="4052C2D7" w14:textId="24598A08" w:rsidR="008728BA" w:rsidRDefault="00CB77DC" w:rsidP="005539B8">
      <w:r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7158F927" wp14:editId="23E1BC7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76645" cy="1092200"/>
            <wp:effectExtent l="0" t="0" r="0" b="0"/>
            <wp:wrapNone/>
            <wp:docPr id="197587591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7591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20" cy="1094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8BA">
        <w:t xml:space="preserve">Using water restrictions means that there will be enough water to make sure everyone has </w:t>
      </w:r>
      <w:r w:rsidR="00425AE2">
        <w:t>what they need.</w:t>
      </w:r>
    </w:p>
    <w:p w14:paraId="679036D4" w14:textId="77777777" w:rsidR="008728BA" w:rsidRDefault="008728BA" w:rsidP="005539B8"/>
    <w:p w14:paraId="2E4B1413" w14:textId="6F9B1D7E" w:rsidR="008728BA" w:rsidRDefault="006E14FB" w:rsidP="005539B8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7E77AC13" wp14:editId="2BD7A132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3633470" cy="2495550"/>
                <wp:effectExtent l="0" t="0" r="0" b="0"/>
                <wp:wrapNone/>
                <wp:docPr id="131079657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3470" cy="2495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D0D3B" id="Rectangle 20" o:spid="_x0000_s1026" style="position:absolute;margin-left:234.9pt;margin-top:17.15pt;width:286.1pt;height:196.5pt;z-index:-251505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" fillcolor="#bdd6ee [1304]" stroked="f" strokeweight="1pt">
                <w10:wrap anchorx="margin"/>
              </v:rect>
            </w:pict>
          </mc:Fallback>
        </mc:AlternateContent>
      </w:r>
      <w:r w:rsidR="00CB77DC">
        <w:rPr>
          <w:noProof/>
        </w:rPr>
        <w:drawing>
          <wp:anchor distT="0" distB="0" distL="114300" distR="114300" simplePos="0" relativeHeight="251830272" behindDoc="0" locked="0" layoutInCell="1" allowOverlap="1" wp14:anchorId="737B9145" wp14:editId="26079971">
            <wp:simplePos x="0" y="0"/>
            <wp:positionH relativeFrom="margin">
              <wp:posOffset>0</wp:posOffset>
            </wp:positionH>
            <wp:positionV relativeFrom="paragraph">
              <wp:posOffset>255482</wp:posOffset>
            </wp:positionV>
            <wp:extent cx="1333500" cy="1333500"/>
            <wp:effectExtent l="0" t="0" r="0" b="0"/>
            <wp:wrapNone/>
            <wp:docPr id="8207684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684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0AC65" w14:textId="1E2149A8" w:rsidR="008728BA" w:rsidRDefault="00425AE2" w:rsidP="008728BA">
      <w:r w:rsidRPr="00425AE2">
        <w:t>You</w:t>
      </w:r>
      <w:r w:rsidR="008728BA">
        <w:t xml:space="preserve"> need to </w:t>
      </w:r>
      <w:r>
        <w:t xml:space="preserve">always </w:t>
      </w:r>
      <w:r w:rsidR="008728BA">
        <w:t>have water for:</w:t>
      </w:r>
    </w:p>
    <w:p w14:paraId="1FDAB0BF" w14:textId="7D2F75EE" w:rsidR="008728BA" w:rsidRDefault="008728BA" w:rsidP="008728BA">
      <w:pPr>
        <w:pStyle w:val="Listtoplevel"/>
      </w:pPr>
      <w:r>
        <w:t>drinking</w:t>
      </w:r>
    </w:p>
    <w:p w14:paraId="25FF5568" w14:textId="6DE07356" w:rsidR="008728BA" w:rsidRDefault="00425AE2" w:rsidP="008728BA">
      <w:pPr>
        <w:pStyle w:val="Listtoplevel"/>
      </w:pPr>
      <w:r>
        <w:drawing>
          <wp:anchor distT="0" distB="0" distL="114300" distR="114300" simplePos="0" relativeHeight="251831296" behindDoc="0" locked="0" layoutInCell="1" allowOverlap="1" wp14:anchorId="7A660CA9" wp14:editId="0C963BBA">
            <wp:simplePos x="0" y="0"/>
            <wp:positionH relativeFrom="margin">
              <wp:posOffset>-635</wp:posOffset>
            </wp:positionH>
            <wp:positionV relativeFrom="paragraph">
              <wp:posOffset>544830</wp:posOffset>
            </wp:positionV>
            <wp:extent cx="1428750" cy="1428750"/>
            <wp:effectExtent l="0" t="0" r="0" b="0"/>
            <wp:wrapNone/>
            <wp:docPr id="169019046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9046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8BA">
        <w:t>washing</w:t>
      </w:r>
    </w:p>
    <w:p w14:paraId="131FBD8F" w14:textId="61D61B41" w:rsidR="00B91F12" w:rsidRDefault="008728BA" w:rsidP="008728BA">
      <w:pPr>
        <w:pStyle w:val="Listtoplevel"/>
      </w:pPr>
      <w:r>
        <w:t>cleaning.</w:t>
      </w:r>
    </w:p>
    <w:p w14:paraId="437B8067" w14:textId="77777777" w:rsidR="00B91F12" w:rsidRDefault="00B91F12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2EE5A5B0" w14:textId="33EB2638" w:rsidR="008728BA" w:rsidRDefault="00B91F12" w:rsidP="00B91F12">
      <w:pPr>
        <w:pStyle w:val="Heading1"/>
      </w:pPr>
      <w:r>
        <w:lastRenderedPageBreak/>
        <w:t>Water restriction levels</w:t>
      </w:r>
    </w:p>
    <w:p w14:paraId="4F021786" w14:textId="77777777" w:rsidR="00B91F12" w:rsidRDefault="00B91F12" w:rsidP="00B91F12"/>
    <w:p w14:paraId="015EAC5A" w14:textId="30C5FA77" w:rsidR="00B91F12" w:rsidRDefault="006E14FB" w:rsidP="00B91F12"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14A76419" wp14:editId="7A7E0078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98550" cy="1411605"/>
                <wp:effectExtent l="0" t="0" r="0" b="0"/>
                <wp:wrapNone/>
                <wp:docPr id="114940514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0" cy="1411605"/>
                          <a:chOff x="0" y="0"/>
                          <a:chExt cx="3152775" cy="3994150"/>
                        </a:xfrm>
                      </wpg:grpSpPr>
                      <pic:pic xmlns:pic="http://schemas.openxmlformats.org/drawingml/2006/picture">
                        <pic:nvPicPr>
                          <pic:cNvPr id="1505836376" name="Picture 1" descr="A blue and white circle with a number one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485900" cy="199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97686" name="Picture 2" descr="A blue and white circle with a n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0"/>
                            <a:ext cx="1498600" cy="199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24170" name="Picture 3" descr="A blue and white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2000250"/>
                            <a:ext cx="1485900" cy="199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57732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66875" y="2000250"/>
                            <a:ext cx="1485900" cy="199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0C20A" id="Group 19" o:spid="_x0000_s1026" style="position:absolute;margin-left:0;margin-top:.9pt;width:86.5pt;height:111.15pt;z-index:251833344;mso-position-horizontal:left;mso-position-horizontal-relative:margin;mso-width-relative:margin;mso-height-relative:margin" coordsize="31527,39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">
                <v:shape id="Picture 1" o:spid="_x0000_s1027" type="#_x0000_t75" alt="A blue and white circle with a number one in it&#10;&#10;Description automatically generated" style="position:absolute;top:95;width:14859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">
                  <v:imagedata r:id="rId14" o:title="A blue and white circle with a number one in it&#10;&#10;Description automatically generated"/>
                </v:shape>
                <v:shape id="Picture 2" o:spid="_x0000_s1028" type="#_x0000_t75" alt="A blue and white circle with a number&#10;&#10;Description automatically generated" style="position:absolute;left:15811;width:14986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">
                  <v:imagedata r:id="rId15" o:title="A blue and white circle with a number&#10;&#10;Description automatically generated"/>
                </v:shape>
                <v:shape id="Picture 3" o:spid="_x0000_s1029" type="#_x0000_t75" alt="A blue and white logo&#10;&#10;Description automatically generated" style="position:absolute;left:857;top:20002;width:14859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">
                  <v:imagedata r:id="rId16" o:title="A blue and white logo&#10;&#10;Description automatically generated"/>
                </v:shape>
                <v:shape id="Picture 4" o:spid="_x0000_s1030" type="#_x0000_t75" style="position:absolute;left:16668;top:20002;width:14859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21671869" w14:textId="18B7A265" w:rsidR="00B91F12" w:rsidRDefault="00B91F12" w:rsidP="00B91F12">
      <w:r>
        <w:t>Water restrictions have 4 sets of rules called levels.</w:t>
      </w:r>
    </w:p>
    <w:p w14:paraId="721927E6" w14:textId="77777777" w:rsidR="00B91F12" w:rsidRDefault="00B91F12" w:rsidP="00B91F12"/>
    <w:p w14:paraId="4865F52C" w14:textId="0DD70A00" w:rsidR="00B91F12" w:rsidRDefault="00CB77DC" w:rsidP="00B91F12">
      <w:r>
        <w:rPr>
          <w:noProof/>
        </w:rPr>
        <w:drawing>
          <wp:anchor distT="0" distB="0" distL="114300" distR="114300" simplePos="0" relativeHeight="251834368" behindDoc="0" locked="0" layoutInCell="1" allowOverlap="1" wp14:anchorId="4A1D6895" wp14:editId="4EE4FABF">
            <wp:simplePos x="0" y="0"/>
            <wp:positionH relativeFrom="margin">
              <wp:align>left</wp:align>
            </wp:positionH>
            <wp:positionV relativeFrom="paragraph">
              <wp:posOffset>341418</wp:posOffset>
            </wp:positionV>
            <wp:extent cx="1253067" cy="1253067"/>
            <wp:effectExtent l="0" t="0" r="0" b="4445"/>
            <wp:wrapNone/>
            <wp:docPr id="1671391183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91183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067" cy="125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E5179" w14:textId="3507F88D" w:rsidR="00B91F12" w:rsidRDefault="00B91F12" w:rsidP="00B91F12">
      <w:r>
        <w:t>Each level has different rules to follow until the council changes the water restriction level.</w:t>
      </w:r>
    </w:p>
    <w:p w14:paraId="360DCC68" w14:textId="77777777" w:rsidR="00831DFB" w:rsidRDefault="00831DFB" w:rsidP="00B91F12"/>
    <w:p w14:paraId="7AB463FA" w14:textId="6868BDEB" w:rsidR="00831DFB" w:rsidRDefault="00CB77DC" w:rsidP="00B91F12">
      <w:r>
        <w:rPr>
          <w:noProof/>
        </w:rPr>
        <w:drawing>
          <wp:anchor distT="0" distB="0" distL="114300" distR="114300" simplePos="0" relativeHeight="251836416" behindDoc="0" locked="0" layoutInCell="1" allowOverlap="1" wp14:anchorId="7B8A04D0" wp14:editId="417454AB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651000" cy="1651000"/>
            <wp:effectExtent l="0" t="0" r="6350" b="6350"/>
            <wp:wrapNone/>
            <wp:docPr id="55638774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8774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F31E0" w14:textId="2EDCD1C8" w:rsidR="00831DFB" w:rsidRDefault="00831DFB" w:rsidP="00831DFB">
      <w:r>
        <w:t>Please do not drink less water than you normally do to try and save water.</w:t>
      </w:r>
    </w:p>
    <w:p w14:paraId="235949AD" w14:textId="77777777" w:rsidR="00831DFB" w:rsidRDefault="00831DFB" w:rsidP="00831DFB"/>
    <w:p w14:paraId="336C2985" w14:textId="77777777" w:rsidR="00831DFB" w:rsidRDefault="00831DFB" w:rsidP="00831DFB"/>
    <w:p w14:paraId="5A2552A4" w14:textId="77777777" w:rsidR="00831DFB" w:rsidRDefault="00831DFB">
      <w:pPr>
        <w:spacing w:line="240" w:lineRule="auto"/>
        <w:ind w:left="0"/>
      </w:pPr>
      <w:r>
        <w:br w:type="page"/>
      </w:r>
    </w:p>
    <w:p w14:paraId="5781AB95" w14:textId="400E437C" w:rsidR="00831DFB" w:rsidRDefault="00A74819" w:rsidP="00831DFB">
      <w:r>
        <w:rPr>
          <w:noProof/>
        </w:rPr>
        <w:lastRenderedPageBreak/>
        <w:drawing>
          <wp:anchor distT="0" distB="0" distL="114300" distR="114300" simplePos="0" relativeHeight="251943936" behindDoc="0" locked="0" layoutInCell="1" allowOverlap="1" wp14:anchorId="7E3FBBA8" wp14:editId="01B22A71">
            <wp:simplePos x="0" y="0"/>
            <wp:positionH relativeFrom="column">
              <wp:posOffset>-263525</wp:posOffset>
            </wp:positionH>
            <wp:positionV relativeFrom="paragraph">
              <wp:posOffset>184785</wp:posOffset>
            </wp:positionV>
            <wp:extent cx="2181860" cy="3117215"/>
            <wp:effectExtent l="19050" t="19050" r="27940" b="26035"/>
            <wp:wrapThrough wrapText="bothSides">
              <wp:wrapPolygon edited="0">
                <wp:start x="-189" y="-132"/>
                <wp:lineTo x="-189" y="21648"/>
                <wp:lineTo x="21688" y="21648"/>
                <wp:lineTo x="21688" y="-132"/>
                <wp:lineTo x="-189" y="-132"/>
              </wp:wrapPolygon>
            </wp:wrapThrough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3117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DFB">
        <w:t>You can find good ways to save water in the Easy Read document:</w:t>
      </w:r>
    </w:p>
    <w:p w14:paraId="24A04BEC" w14:textId="77777777" w:rsidR="00831DFB" w:rsidRDefault="00831DFB" w:rsidP="00831DFB"/>
    <w:p w14:paraId="348D5994" w14:textId="77777777" w:rsidR="00831DFB" w:rsidRDefault="00831DFB" w:rsidP="00831DFB">
      <w:r>
        <w:rPr>
          <w:b/>
          <w:bCs/>
        </w:rPr>
        <w:t>How to save water at home</w:t>
      </w:r>
    </w:p>
    <w:p w14:paraId="2DB24920" w14:textId="77777777" w:rsidR="00831DFB" w:rsidRDefault="00831DFB" w:rsidP="00831DFB"/>
    <w:p w14:paraId="2BAC199B" w14:textId="77777777" w:rsidR="00831DFB" w:rsidRDefault="00831DFB" w:rsidP="00831DFB"/>
    <w:p w14:paraId="045F2601" w14:textId="77777777" w:rsidR="00831DFB" w:rsidRDefault="00831DFB" w:rsidP="00831DFB">
      <w:r>
        <w:t>You can find this document on our website at:</w:t>
      </w:r>
    </w:p>
    <w:p w14:paraId="5141ADE8" w14:textId="77777777" w:rsidR="00831DFB" w:rsidRDefault="00831DFB" w:rsidP="00831DFB"/>
    <w:p w14:paraId="0E49F18C" w14:textId="1715E13F" w:rsidR="00B91F12" w:rsidRDefault="00A74819" w:rsidP="00A74819">
      <w:pPr>
        <w:spacing w:line="240" w:lineRule="auto"/>
      </w:pPr>
      <w:r w:rsidRPr="00963FA3">
        <w:rPr>
          <w:b/>
          <w:bCs/>
        </w:rPr>
        <w:t>www.wellingtonwater.co.nz</w:t>
      </w:r>
      <w:r w:rsidR="00B91F12">
        <w:br w:type="page"/>
      </w:r>
    </w:p>
    <w:p w14:paraId="2F43DE11" w14:textId="52A60C9A" w:rsidR="00B91F12" w:rsidRDefault="00831DFB" w:rsidP="00425AE2">
      <w:pPr>
        <w:pStyle w:val="Heading1"/>
      </w:pPr>
      <w:r>
        <w:lastRenderedPageBreak/>
        <w:t>W</w:t>
      </w:r>
      <w:r w:rsidR="00B91F12">
        <w:t xml:space="preserve">ater </w:t>
      </w:r>
      <w:r w:rsidR="00585BFD">
        <w:t xml:space="preserve">restriction level </w:t>
      </w:r>
      <w:r w:rsidR="00B91F12">
        <w:t>1</w:t>
      </w:r>
    </w:p>
    <w:p w14:paraId="085175CE" w14:textId="77777777" w:rsidR="00B91F12" w:rsidRDefault="00B91F12" w:rsidP="00B91F12"/>
    <w:p w14:paraId="5FDB0073" w14:textId="66411BB3" w:rsidR="00B91F12" w:rsidRDefault="00B91F12" w:rsidP="00B91F12"/>
    <w:p w14:paraId="4C2B1E5F" w14:textId="4EB12CEA" w:rsidR="00B91F12" w:rsidRDefault="00677558" w:rsidP="00B91F12">
      <w:r>
        <w:rPr>
          <w:noProof/>
        </w:rPr>
        <w:drawing>
          <wp:anchor distT="0" distB="0" distL="114300" distR="114300" simplePos="0" relativeHeight="251840512" behindDoc="0" locked="0" layoutInCell="1" allowOverlap="1" wp14:anchorId="473A0DFD" wp14:editId="26E0F173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765175" cy="1041400"/>
            <wp:effectExtent l="0" t="0" r="0" b="6350"/>
            <wp:wrapNone/>
            <wp:docPr id="141335613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5613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F12">
        <w:t xml:space="preserve">At </w:t>
      </w:r>
      <w:r w:rsidR="00585BFD">
        <w:t xml:space="preserve">level </w:t>
      </w:r>
      <w:r w:rsidR="00B91F12">
        <w:t>1 you can use</w:t>
      </w:r>
      <w:r w:rsidR="000D3E68">
        <w:t>:</w:t>
      </w:r>
    </w:p>
    <w:p w14:paraId="721AC595" w14:textId="2EA0D46D" w:rsidR="000D3E68" w:rsidRDefault="000D3E68" w:rsidP="0036272C">
      <w:pPr>
        <w:pStyle w:val="Listtoplevel"/>
      </w:pPr>
      <w:r>
        <w:t>your sprinklers every second day</w:t>
      </w:r>
    </w:p>
    <w:p w14:paraId="0D8D70F1" w14:textId="0E0C819A" w:rsidR="0036272C" w:rsidRDefault="00677558" w:rsidP="0036272C">
      <w:pPr>
        <w:pStyle w:val="Listtoplevel"/>
      </w:pPr>
      <w:r>
        <w:drawing>
          <wp:anchor distT="0" distB="0" distL="114300" distR="114300" simplePos="0" relativeHeight="251880448" behindDoc="0" locked="0" layoutInCell="1" allowOverlap="1" wp14:anchorId="6F50CDB9" wp14:editId="1D70F29C">
            <wp:simplePos x="0" y="0"/>
            <wp:positionH relativeFrom="margin">
              <wp:posOffset>32657</wp:posOffset>
            </wp:positionH>
            <wp:positionV relativeFrom="paragraph">
              <wp:posOffset>604248</wp:posOffset>
            </wp:positionV>
            <wp:extent cx="1426028" cy="1426028"/>
            <wp:effectExtent l="0" t="0" r="3175" b="3175"/>
            <wp:wrapNone/>
            <wp:docPr id="1466100859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00859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154" cy="142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E68">
        <w:t xml:space="preserve">your </w:t>
      </w:r>
      <w:r w:rsidR="000D3E68">
        <w:rPr>
          <w:b/>
          <w:bCs/>
        </w:rPr>
        <w:t>irrigation system</w:t>
      </w:r>
      <w:r w:rsidR="000D3E68">
        <w:t xml:space="preserve"> every second day</w:t>
      </w:r>
    </w:p>
    <w:p w14:paraId="736C90A0" w14:textId="4C830720" w:rsidR="000D3E68" w:rsidRDefault="0036272C" w:rsidP="0036272C">
      <w:pPr>
        <w:pStyle w:val="Listtoplevel"/>
      </w:pPr>
      <w:r>
        <w:t xml:space="preserve">any </w:t>
      </w:r>
      <w:r w:rsidRPr="0036272C">
        <w:rPr>
          <w:b/>
          <w:bCs/>
        </w:rPr>
        <w:t>handheld</w:t>
      </w:r>
      <w:r>
        <w:t xml:space="preserve"> ways of watering at any</w:t>
      </w:r>
      <w:r w:rsidR="00585BFD">
        <w:t xml:space="preserve"> </w:t>
      </w:r>
      <w:r>
        <w:t>time as long as you do not leave them alone</w:t>
      </w:r>
      <w:r w:rsidR="000D3E68">
        <w:t>.</w:t>
      </w:r>
    </w:p>
    <w:p w14:paraId="62A43A53" w14:textId="5B4D4ABD" w:rsidR="0036272C" w:rsidRDefault="0036272C" w:rsidP="0036272C"/>
    <w:p w14:paraId="436993EE" w14:textId="0FCF1680" w:rsidR="0036272C" w:rsidRDefault="00677558" w:rsidP="0036272C">
      <w:r>
        <w:rPr>
          <w:noProof/>
        </w:rPr>
        <w:drawing>
          <wp:anchor distT="0" distB="0" distL="114300" distR="114300" simplePos="0" relativeHeight="251909120" behindDoc="0" locked="0" layoutInCell="1" allowOverlap="1" wp14:anchorId="36A22F93" wp14:editId="2E90BD12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1704340" cy="1164590"/>
            <wp:effectExtent l="0" t="0" r="0" b="0"/>
            <wp:wrapNone/>
            <wp:docPr id="622037017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37017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4FB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1A5ADF1F" wp14:editId="0A4FC6D8">
                <wp:simplePos x="0" y="0"/>
                <wp:positionH relativeFrom="margin">
                  <wp:align>right</wp:align>
                </wp:positionH>
                <wp:positionV relativeFrom="paragraph">
                  <wp:posOffset>234950</wp:posOffset>
                </wp:positionV>
                <wp:extent cx="3633470" cy="1193800"/>
                <wp:effectExtent l="0" t="0" r="0" b="0"/>
                <wp:wrapNone/>
                <wp:docPr id="86563011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3470" cy="1193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8BCCB" id="Rectangle 18" o:spid="_x0000_s1026" style="position:absolute;margin-left:234.9pt;margin-top:18.5pt;width:286.1pt;height:94pt;z-index:-251503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" fillcolor="#bdd6ee [1304]" stroked="f" strokeweight="1pt">
                <w10:wrap anchorx="margin"/>
              </v:rect>
            </w:pict>
          </mc:Fallback>
        </mc:AlternateContent>
      </w:r>
    </w:p>
    <w:p w14:paraId="69455479" w14:textId="4D8269D6" w:rsidR="0036272C" w:rsidRDefault="0036272C" w:rsidP="0036272C">
      <w:r>
        <w:t xml:space="preserve">An </w:t>
      </w:r>
      <w:r>
        <w:rPr>
          <w:b/>
          <w:bCs/>
        </w:rPr>
        <w:t>irrigation system</w:t>
      </w:r>
      <w:r>
        <w:t xml:space="preserve"> is something that waters a garden</w:t>
      </w:r>
      <w:r w:rsidR="00425AE2">
        <w:t xml:space="preserve"> without</w:t>
      </w:r>
      <w:r>
        <w:t xml:space="preserve"> a person</w:t>
      </w:r>
      <w:r w:rsidR="00425AE2">
        <w:t xml:space="preserve"> there</w:t>
      </w:r>
      <w:r>
        <w:t>.</w:t>
      </w:r>
    </w:p>
    <w:p w14:paraId="11BCBFCD" w14:textId="77777777" w:rsidR="0036272C" w:rsidRDefault="0036272C" w:rsidP="0036272C"/>
    <w:p w14:paraId="34220589" w14:textId="77777777" w:rsidR="0036272C" w:rsidRPr="000D3E68" w:rsidRDefault="0036272C" w:rsidP="0036272C"/>
    <w:p w14:paraId="3AC66982" w14:textId="77777777" w:rsidR="00A008E5" w:rsidRDefault="00A008E5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3CB8AF44" w14:textId="4A95C02C" w:rsidR="0036272C" w:rsidRDefault="00A042F2" w:rsidP="0036272C">
      <w:r>
        <w:rPr>
          <w:noProof/>
        </w:rPr>
        <w:lastRenderedPageBreak/>
        <w:drawing>
          <wp:anchor distT="0" distB="0" distL="114300" distR="114300" simplePos="0" relativeHeight="251864064" behindDoc="0" locked="0" layoutInCell="1" allowOverlap="1" wp14:anchorId="7B1ABAE5" wp14:editId="6103B60D">
            <wp:simplePos x="0" y="0"/>
            <wp:positionH relativeFrom="margin">
              <wp:align>left</wp:align>
            </wp:positionH>
            <wp:positionV relativeFrom="paragraph">
              <wp:posOffset>-126788</wp:posOffset>
            </wp:positionV>
            <wp:extent cx="1761067" cy="1761067"/>
            <wp:effectExtent l="0" t="0" r="0" b="0"/>
            <wp:wrapNone/>
            <wp:docPr id="1873798105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98105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67" cy="176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4FB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2AACC940" wp14:editId="318C117B">
                <wp:simplePos x="0" y="0"/>
                <wp:positionH relativeFrom="margin">
                  <wp:align>right</wp:align>
                </wp:positionH>
                <wp:positionV relativeFrom="paragraph">
                  <wp:posOffset>-84455</wp:posOffset>
                </wp:positionV>
                <wp:extent cx="3633470" cy="2133600"/>
                <wp:effectExtent l="0" t="0" r="0" b="0"/>
                <wp:wrapNone/>
                <wp:docPr id="148018206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3470" cy="2133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85979" id="Rectangle 17" o:spid="_x0000_s1026" style="position:absolute;margin-left:234.9pt;margin-top:-6.65pt;width:286.1pt;height:168pt;z-index:-251501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" fillcolor="#bdd6ee [1304]" stroked="f" strokeweight="1pt">
                <w10:wrap anchorx="margin"/>
              </v:rect>
            </w:pict>
          </mc:Fallback>
        </mc:AlternateContent>
      </w:r>
      <w:r w:rsidR="0036272C" w:rsidRPr="0036272C">
        <w:rPr>
          <w:b/>
          <w:bCs/>
        </w:rPr>
        <w:t>Handheld</w:t>
      </w:r>
      <w:r w:rsidR="0036272C">
        <w:t xml:space="preserve"> means things you hold in your hand to water like:</w:t>
      </w:r>
    </w:p>
    <w:p w14:paraId="0FCD2C73" w14:textId="3593FEA2" w:rsidR="0036272C" w:rsidRDefault="0036272C" w:rsidP="0036272C">
      <w:pPr>
        <w:pStyle w:val="Listtoplevel"/>
      </w:pPr>
      <w:r>
        <w:t>a watering can</w:t>
      </w:r>
    </w:p>
    <w:p w14:paraId="35F3FF25" w14:textId="66F1456A" w:rsidR="000D3E68" w:rsidRPr="00A008E5" w:rsidRDefault="0036272C" w:rsidP="00A008E5">
      <w:pPr>
        <w:pStyle w:val="Listtoplevel"/>
      </w:pPr>
      <w:r w:rsidRPr="00A008E5">
        <w:t>a hose.</w:t>
      </w:r>
    </w:p>
    <w:p w14:paraId="044C5403" w14:textId="3F8DFCAC" w:rsidR="00A008E5" w:rsidRDefault="00A008E5" w:rsidP="00B91F12"/>
    <w:p w14:paraId="496DE39D" w14:textId="3BBDC76D" w:rsidR="00A008E5" w:rsidRDefault="00A008E5" w:rsidP="00B91F12"/>
    <w:p w14:paraId="21D577C9" w14:textId="7A987A95" w:rsidR="000D3E68" w:rsidRDefault="00A74819" w:rsidP="00B91F12"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6BC22474" wp14:editId="5B051FE9">
                <wp:simplePos x="0" y="0"/>
                <wp:positionH relativeFrom="column">
                  <wp:posOffset>-254000</wp:posOffset>
                </wp:positionH>
                <wp:positionV relativeFrom="paragraph">
                  <wp:posOffset>74930</wp:posOffset>
                </wp:positionV>
                <wp:extent cx="1887855" cy="894715"/>
                <wp:effectExtent l="0" t="0" r="0" b="635"/>
                <wp:wrapNone/>
                <wp:docPr id="5993107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7855" cy="894715"/>
                          <a:chOff x="0" y="0"/>
                          <a:chExt cx="1887855" cy="894927"/>
                        </a:xfrm>
                      </wpg:grpSpPr>
                      <wpg:grpSp>
                        <wpg:cNvPr id="1057908155" name="Group 14"/>
                        <wpg:cNvGrpSpPr/>
                        <wpg:grpSpPr>
                          <a:xfrm>
                            <a:off x="0" y="0"/>
                            <a:ext cx="1887855" cy="894927"/>
                            <a:chOff x="0" y="0"/>
                            <a:chExt cx="1887855" cy="894927"/>
                          </a:xfrm>
                        </wpg:grpSpPr>
                        <pic:pic xmlns:pic="http://schemas.openxmlformats.org/drawingml/2006/picture">
                          <pic:nvPicPr>
                            <pic:cNvPr id="1682711077" name="Picture 12" descr="A clock with numbers and a blue backgrou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467"/>
                              <a:ext cx="770255" cy="886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5787295" name="Picture 13" descr="A clock with numbers and a price ta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7600" y="0"/>
                              <a:ext cx="770255" cy="8864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70342679" name="Arrow: Right 16"/>
                        <wps:cNvSpPr/>
                        <wps:spPr>
                          <a:xfrm>
                            <a:off x="812800" y="416983"/>
                            <a:ext cx="270934" cy="135467"/>
                          </a:xfrm>
                          <a:prstGeom prst="rightArrow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1176E" id="Group 16" o:spid="_x0000_s1026" style="position:absolute;margin-left:-20pt;margin-top:5.9pt;width:148.65pt;height:70.45pt;z-index:251854848" coordsize="18878,894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MwAAAAAFJnaHRsb25nAAACx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v/ifRBJQ0NfUFJPRklMRQABEgAIgHBBREJFAhAAAHBydHJD&#10;TVlLTGFiIAfUAAYAFQAUADkAA2Fjc3BBUFBMAAAAAEFEQkUAAAAAAAAAAAAAAAAAAAAB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6Pz/////////////&#10;///////////////////////////p0un////////////////////////////////////////86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4fb///////////////////////////////////////WukK72////&#10;/////////////////////////////////+GQaZDi////////////////////////////////////&#10;//WukK72///////////////////////////////////////24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+7pMP//////////////////////////////////////792&#10;T3/Q////////////////////////////////////4JpPAFu7////////////////////////////&#10;///////xtnlPSXfK///////////////////////////////////r0sWrlq/y////////////////&#10;///////////////////////35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u7O3v8vb6/////////////////////////////////7mamJmcoaattL7K4f//////////&#10;/////////////////6JXSkxRV11ofZa54////////////////////////////7NXABo1UG6Nr9P6&#10;/////////////////////////////85vQF97mbfY+////////////////////////////////+6f&#10;hafD4f/////////////////////////////////////k0e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RAAAAAAv/bAIQAAQEBAQEBAQEBAQEBAQEBAQEBAQEBAQEBAQEBAQEBAQEBAQEBAQEB&#10;AQEBAQICAgICAgICAgICAwMDAwMDAwMDAwEBAQEBAQEBAQEBAgIBAgIDAwMDAwMDAwMDAwMDAwMD&#10;AwMDAwMDAwMDAwMDAwMDAwMDAwMDAwMDAwMDAwMDAwMD/8AAFAgDMALFBAERAAIRAQMRAQQRAP/d&#10;AAQAW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4EAQACEQMRBAAAPw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">
                <v:group id="Group 14" o:spid="_x0000_s1027" style="position:absolute;width:18878;height:8949" coordsize="18878,8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">
                  <v:shape id="Picture 12" o:spid="_x0000_s1028" type="#_x0000_t75" alt="A clock with numbers and a blue background&#10;&#10;Description automatically generated" style="position:absolute;top:84;width:7702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">
                    <v:imagedata r:id="rId43" o:title="A clock with numbers and a blue background&#10;&#10;Description automatically generated"/>
                  </v:shape>
                  <v:shape id="Picture 13" o:spid="_x0000_s1029" type="#_x0000_t75" alt="A clock with numbers and a price tag&#10;&#10;Description automatically generated" style="position:absolute;left:11176;width:7702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">
                    <v:imagedata r:id="rId44" o:title="A clock with numbers and a price tag&#10;&#10;Description automatically generated"/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6" o:spid="_x0000_s1030" type="#_x0000_t13" style="position:absolute;left:8128;top:4169;width:2709;height:1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" fillcolor="#92d050" strokecolor="#09101d [484]" strokeweight="1pt"/>
              </v:group>
            </w:pict>
          </mc:Fallback>
        </mc:AlternateContent>
      </w:r>
      <w:r w:rsidR="000D3E68">
        <w:t xml:space="preserve">You can use </w:t>
      </w:r>
      <w:r w:rsidR="00A008E5">
        <w:t>things like sprinklers</w:t>
      </w:r>
      <w:r w:rsidR="0036272C">
        <w:t xml:space="preserve"> </w:t>
      </w:r>
      <w:r w:rsidR="000D3E68">
        <w:t>between:</w:t>
      </w:r>
    </w:p>
    <w:p w14:paraId="525C16E7" w14:textId="3F0288B5" w:rsidR="000D3E68" w:rsidRDefault="00A74819" w:rsidP="000D3E68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4F677622" wp14:editId="6EA6145E">
                <wp:simplePos x="0" y="0"/>
                <wp:positionH relativeFrom="column">
                  <wp:posOffset>-287655</wp:posOffset>
                </wp:positionH>
                <wp:positionV relativeFrom="paragraph">
                  <wp:posOffset>567690</wp:posOffset>
                </wp:positionV>
                <wp:extent cx="1921510" cy="925195"/>
                <wp:effectExtent l="0" t="0" r="2540" b="8255"/>
                <wp:wrapNone/>
                <wp:docPr id="104574720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1510" cy="925195"/>
                          <a:chOff x="0" y="0"/>
                          <a:chExt cx="1921722" cy="925195"/>
                        </a:xfrm>
                      </wpg:grpSpPr>
                      <pic:pic xmlns:pic="http://schemas.openxmlformats.org/drawingml/2006/picture">
                        <pic:nvPicPr>
                          <pic:cNvPr id="30109247" name="Picture 15" descr="A clock with numbers and a blu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925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946349" name="Picture 13" descr="A clock with numbers and a price t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51467" y="0"/>
                            <a:ext cx="770255" cy="885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4834651" name="Arrow: Right 16"/>
                        <wps:cNvSpPr/>
                        <wps:spPr>
                          <a:xfrm>
                            <a:off x="863600" y="357716"/>
                            <a:ext cx="270934" cy="135467"/>
                          </a:xfrm>
                          <a:prstGeom prst="rightArrow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AE83D" id="Group 15" o:spid="_x0000_s1026" style="position:absolute;margin-left:-22.65pt;margin-top:44.7pt;width:151.3pt;height:72.85pt;z-index:251857920" coordsize="19217,925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MtMDktMzBUMTI6MjU6MTZaPC9k&#10;YXRlPgoJCQkJCTxrZXk+Y29tLmFwcGxlLnByaW50LnRpY2tldC5zdGF0ZUZsYWc8L2tleT4KCQkJ&#10;CQk8aW50ZWdlcj4wPC9pbnRlZ2VyPgoJCQkJPC9kaWN0PgoJCQk8L2FycmF5PgoJCTwvZGljdD4K&#10;CQk8a2V5PmNvbS5hcHBsZS5wcmludC5QYXBlckluZm8uUE1VbmFkanVzdGVkUGFwZXJ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LAAAABgAAAAAAAAAAAAAD&#10;MAAAAsUAAAALAGMAbABvAGMAawBfADAAOQAtADAAMAAAAAEAAAAAAAAAAAAAAAAAAAAAAAAAAQAA&#10;AAAAAAAAAAACxQAAAzAAAAAAAAAAAAAAAAAAAAAAAQAAAAAAAAAAAAAAAAAAAAAAAAAQAAAAAQAA&#10;AAAAAG51bGwAAAACAAAABmJvdW5kc09iamMAAAABAAAAAAAAUmN0MQAAAAQAAAAAVG9wIGxvbmcA&#10;AAAAAAAAAExlZnRsb25nAAAAAAAAAABCdG9tbG9uZwAAAzAAAAAAUmdodGxvbmcAAALF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MwAAAAAFJnaHRsb25nAAACx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MjYyRDgwQUQ3RDA1ODVCMUUyNzVDRkYzNDQzMDc3Qzg8L2V4aWY6TmF0&#10;aXZlRGlnZXN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/4n0QSUNDX1BST0ZJTEUACRL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6Pz////////////////////////////////////////p0un/////&#10;///////////////////////////////////86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4fb/////////&#10;//////////////////////////////WukK72/////////////////////////////////////+GQ&#10;aZDi//////////////////////////////////////WukK72////////////////////////////&#10;///////////24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+7pMP/&#10;/////////////////////////////////////792T3/Q////////////////////////////////&#10;////4JpPAFu7///////////////////////////////////xtnlPSXfK////////////////////&#10;///////////////r0sWrlq/y///////////////////////////////////////35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q+rqaipqq2xuMDL2uv/////////////////////&#10;////ol9XVFNUVVdbX2ZvfI+ow93v////////////////////s0wLBgMAAAAAAAAVRXSizfv/////&#10;////////////////0G4SAAAAAAAPM1mBqtT9////////////////////////7Y41AAUaMk1rjbLY&#10;/////////////////////////////7BUPFFogp694P///////////////////////////////9eO&#10;g5+30vD////////////////////////////////////d1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u7O3v8vb6////////////////////&#10;/////////////7mamJmcoaattL7K4f///////////////////////////6JXSkxRV11ofZa54///&#10;/////////////////////////7NXABo1UG6Nr9P6/////////////////////////////85vQF97&#10;mbfY+////////////////////////////////+6fhafD4f//////////////////////////////&#10;///////k0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RAAAAAAv/bAIQAAQEBAQEBAQEB&#10;AQEBAQEBAQEBAQEBAQEBAQEBAQEBAQEBAQEBAQEBAQEBAQICAgICAgICAgICAwMDAwMDAwMDAwEB&#10;AQEBAQEBAQEBAgIBAgIDAwMDAwMDAwMDAwMDAwMDAwMDAwMDAwMDAwMDAwMDAwMDAwMDAwMDAwMD&#10;AwMDAwMD/8AAFAgDMALFBAERAAIRAQMRAQQRAP/dAAQAW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4EAQACEQMRBAAAPw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">
                <v:shape id="Picture 15" o:spid="_x0000_s1027" type="#_x0000_t75" alt="A clock with numbers and a blue background&#10;&#10;Description automatically generated" style="position:absolute;width:8039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">
                  <v:imagedata r:id="rId46" o:title="A clock with numbers and a blue background&#10;&#10;Description automatically generated"/>
                </v:shape>
                <v:shape id="Picture 13" o:spid="_x0000_s1028" type="#_x0000_t75" alt="A clock with numbers and a price tag&#10;&#10;Description automatically generated" style="position:absolute;left:11514;width:7703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">
                  <v:imagedata r:id="rId44" o:title="A clock with numbers and a price tag&#10;&#10;Description automatically generated"/>
                </v:shape>
                <v:shape id="Arrow: Right 16" o:spid="_x0000_s1029" type="#_x0000_t13" style="position:absolute;left:8636;top:3577;width:2709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" fillcolor="#92d050" strokecolor="#09101d [484]" strokeweight="1pt"/>
              </v:group>
            </w:pict>
          </mc:Fallback>
        </mc:AlternateContent>
      </w:r>
      <w:r w:rsidR="000D3E68">
        <w:t>6:00</w:t>
      </w:r>
      <w:r w:rsidR="00585BFD">
        <w:t xml:space="preserve"> </w:t>
      </w:r>
      <w:r w:rsidR="000D3E68">
        <w:t xml:space="preserve">am and </w:t>
      </w:r>
      <w:r w:rsidR="008E40F5">
        <w:t>8</w:t>
      </w:r>
      <w:r w:rsidR="000D3E68">
        <w:t>:00</w:t>
      </w:r>
      <w:r w:rsidR="00585BFD">
        <w:t xml:space="preserve"> </w:t>
      </w:r>
      <w:r w:rsidR="000D3E68">
        <w:t>am</w:t>
      </w:r>
    </w:p>
    <w:p w14:paraId="0A6B75A6" w14:textId="3E922A65" w:rsidR="000D3E68" w:rsidRDefault="000D3E68" w:rsidP="000D3E68">
      <w:pPr>
        <w:pStyle w:val="Listtoplevel"/>
      </w:pPr>
      <w:r>
        <w:t>7:00</w:t>
      </w:r>
      <w:r w:rsidR="00585BFD">
        <w:t xml:space="preserve"> </w:t>
      </w:r>
      <w:r>
        <w:t>pm and 9:00</w:t>
      </w:r>
      <w:r w:rsidR="00585BFD">
        <w:t xml:space="preserve"> </w:t>
      </w:r>
      <w:r>
        <w:t>pm</w:t>
      </w:r>
      <w:r w:rsidR="00425AE2">
        <w:t>.</w:t>
      </w:r>
    </w:p>
    <w:p w14:paraId="6899A335" w14:textId="2970742D" w:rsidR="000D3E68" w:rsidRDefault="000D3E68" w:rsidP="00B91F12"/>
    <w:p w14:paraId="77F84E5B" w14:textId="77777777" w:rsidR="00A74819" w:rsidRDefault="00A74819" w:rsidP="00A74819">
      <w:r>
        <w:rPr>
          <w:noProof/>
        </w:rPr>
        <w:drawing>
          <wp:anchor distT="0" distB="0" distL="114300" distR="114300" simplePos="0" relativeHeight="251942912" behindDoc="0" locked="0" layoutInCell="1" allowOverlap="1" wp14:anchorId="1C47FF43" wp14:editId="11186324">
            <wp:simplePos x="0" y="0"/>
            <wp:positionH relativeFrom="margin">
              <wp:align>left</wp:align>
            </wp:positionH>
            <wp:positionV relativeFrom="paragraph">
              <wp:posOffset>353907</wp:posOffset>
            </wp:positionV>
            <wp:extent cx="1295400" cy="1295400"/>
            <wp:effectExtent l="0" t="0" r="0" b="0"/>
            <wp:wrapNone/>
            <wp:docPr id="70348094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8094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9E667" w14:textId="0BE2F119" w:rsidR="00A74819" w:rsidRDefault="00A74819" w:rsidP="00A74819">
      <w:r>
        <w:t>Using things like sprinklers at these times means that the water does not dry up quickly in the sun.</w:t>
      </w:r>
    </w:p>
    <w:p w14:paraId="05C02EDC" w14:textId="77777777" w:rsidR="00A74819" w:rsidRDefault="00A74819" w:rsidP="00B91F12"/>
    <w:p w14:paraId="67F733A2" w14:textId="7E0FB4CA" w:rsidR="00A74819" w:rsidRDefault="00A74819" w:rsidP="00B91F12"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FCD37E7" wp14:editId="628A1E93">
                <wp:simplePos x="0" y="0"/>
                <wp:positionH relativeFrom="margin">
                  <wp:align>left</wp:align>
                </wp:positionH>
                <wp:positionV relativeFrom="paragraph">
                  <wp:posOffset>269875</wp:posOffset>
                </wp:positionV>
                <wp:extent cx="1176655" cy="1400810"/>
                <wp:effectExtent l="0" t="0" r="4445" b="8890"/>
                <wp:wrapNone/>
                <wp:docPr id="199541772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6655" cy="1400810"/>
                          <a:chOff x="0" y="0"/>
                          <a:chExt cx="1176655" cy="1400810"/>
                        </a:xfrm>
                      </wpg:grpSpPr>
                      <pic:pic xmlns:pic="http://schemas.openxmlformats.org/drawingml/2006/picture">
                        <pic:nvPicPr>
                          <pic:cNvPr id="2079163128" name="Picture 20" descr="A blue mailbox with letters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400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8217716" name="Text Box 21"/>
                        <wps:cNvSpPr txBox="1"/>
                        <wps:spPr>
                          <a:xfrm>
                            <a:off x="457200" y="922867"/>
                            <a:ext cx="304800" cy="364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F5541F" w14:textId="630E2338" w:rsidR="00A042F2" w:rsidRPr="00A042F2" w:rsidRDefault="00A042F2">
                              <w:pPr>
                                <w:ind w:left="0"/>
                                <w:rPr>
                                  <w:b/>
                                  <w:bCs/>
                                  <w:sz w:val="40"/>
                                  <w:szCs w:val="32"/>
                                  <w:lang w:val="en-NZ"/>
                                </w:rPr>
                              </w:pPr>
                              <w:r w:rsidRPr="00A042F2">
                                <w:rPr>
                                  <w:b/>
                                  <w:bCs/>
                                  <w:sz w:val="40"/>
                                  <w:szCs w:val="32"/>
                                  <w:lang w:val="en-NZ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D37E7" id="Group 14" o:spid="_x0000_s1026" style="position:absolute;left:0;text-align:left;margin-left:0;margin-top:21.25pt;width:92.65pt;height:110.3pt;z-index:251862016;mso-position-horizontal:left;mso-position-horizontal-relative:margin" coordsize="11766,14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">
                <v:shape id="Picture 20" o:spid="_x0000_s1027" type="#_x0000_t75" alt="A blue mailbox with letters in it&#10;&#10;Description automatically generated" style="position:absolute;width:11766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">
                  <v:imagedata r:id="rId49" o:title="A blue mailbox with letters in i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4572;top:9228;width:3048;height:3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" filled="f" stroked="f" strokeweight=".5pt">
                  <v:textbox>
                    <w:txbxContent>
                      <w:p w14:paraId="21F5541F" w14:textId="630E2338" w:rsidR="00A042F2" w:rsidRPr="00A042F2" w:rsidRDefault="00A042F2">
                        <w:pPr>
                          <w:ind w:left="0"/>
                          <w:rPr>
                            <w:b/>
                            <w:bCs/>
                            <w:sz w:val="40"/>
                            <w:szCs w:val="32"/>
                            <w:lang w:val="en-NZ"/>
                          </w:rPr>
                        </w:pPr>
                        <w:r w:rsidRPr="00A042F2">
                          <w:rPr>
                            <w:b/>
                            <w:bCs/>
                            <w:sz w:val="40"/>
                            <w:szCs w:val="32"/>
                            <w:lang w:val="en-NZ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6A7F4F" w14:textId="5365A8F6" w:rsidR="00B91F12" w:rsidRDefault="00B91F12" w:rsidP="00B91F12">
      <w:r>
        <w:t>The way we choose who gets to use their sprinklers is based on house numbers.</w:t>
      </w:r>
    </w:p>
    <w:p w14:paraId="6C7C645C" w14:textId="39BEDD3B" w:rsidR="0036272C" w:rsidRDefault="0036272C" w:rsidP="00B91F12"/>
    <w:p w14:paraId="278F27B0" w14:textId="55A00DF4" w:rsidR="0036272C" w:rsidRDefault="00A042F2" w:rsidP="0036272C">
      <w:r>
        <w:rPr>
          <w:noProof/>
        </w:rPr>
        <w:lastRenderedPageBreak/>
        <w:drawing>
          <wp:anchor distT="0" distB="0" distL="114300" distR="114300" simplePos="0" relativeHeight="251863040" behindDoc="0" locked="0" layoutInCell="1" allowOverlap="1" wp14:anchorId="51FF390A" wp14:editId="67C3E3B6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1244802" cy="939800"/>
            <wp:effectExtent l="0" t="0" r="0" b="0"/>
            <wp:wrapNone/>
            <wp:docPr id="1541608531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08531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02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72C">
        <w:t xml:space="preserve">Sorting houses by their numbers changes how much water is being used each day. </w:t>
      </w:r>
    </w:p>
    <w:p w14:paraId="39F255CB" w14:textId="77777777" w:rsidR="0036272C" w:rsidRDefault="0036272C" w:rsidP="0036272C"/>
    <w:p w14:paraId="00E81076" w14:textId="77777777" w:rsidR="00A74819" w:rsidRDefault="00A74819" w:rsidP="0036272C"/>
    <w:p w14:paraId="3602DDFD" w14:textId="087BE3F1" w:rsidR="0036272C" w:rsidRDefault="00A042F2" w:rsidP="0036272C">
      <w:r>
        <w:rPr>
          <w:noProof/>
        </w:rPr>
        <w:drawing>
          <wp:anchor distT="0" distB="0" distL="114300" distR="114300" simplePos="0" relativeHeight="251858944" behindDoc="0" locked="0" layoutInCell="1" allowOverlap="1" wp14:anchorId="6C0399BE" wp14:editId="74685B79">
            <wp:simplePos x="0" y="0"/>
            <wp:positionH relativeFrom="margin">
              <wp:align>left</wp:align>
            </wp:positionH>
            <wp:positionV relativeFrom="paragraph">
              <wp:posOffset>-372534</wp:posOffset>
            </wp:positionV>
            <wp:extent cx="1693333" cy="1693333"/>
            <wp:effectExtent l="0" t="0" r="2540" b="0"/>
            <wp:wrapNone/>
            <wp:docPr id="132227117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27117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333" cy="169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72C">
        <w:t xml:space="preserve">This helps us </w:t>
      </w:r>
      <w:r w:rsidR="00425AE2">
        <w:t>make sure we have enough water.</w:t>
      </w:r>
    </w:p>
    <w:p w14:paraId="7D3C13D8" w14:textId="02D49878" w:rsidR="000D3E68" w:rsidRDefault="000D3E68" w:rsidP="00A008E5">
      <w:pPr>
        <w:rPr>
          <w:b/>
          <w:bCs/>
        </w:rPr>
      </w:pPr>
      <w:r>
        <w:rPr>
          <w:b/>
          <w:bCs/>
        </w:rPr>
        <w:br w:type="page"/>
      </w:r>
    </w:p>
    <w:p w14:paraId="396D2111" w14:textId="56682F0B" w:rsidR="00B91F12" w:rsidRDefault="00677558" w:rsidP="00B91F12">
      <w:r>
        <w:rPr>
          <w:noProof/>
        </w:rPr>
        <w:lastRenderedPageBreak/>
        <w:drawing>
          <wp:anchor distT="0" distB="0" distL="114300" distR="114300" simplePos="0" relativeHeight="251910144" behindDoc="0" locked="0" layoutInCell="1" allowOverlap="1" wp14:anchorId="2C3A849F" wp14:editId="7DEA51C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64025" cy="1001486"/>
            <wp:effectExtent l="0" t="0" r="3175" b="8255"/>
            <wp:wrapNone/>
            <wp:docPr id="173186368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6368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25" cy="10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1F12">
        <w:rPr>
          <w:b/>
          <w:bCs/>
        </w:rPr>
        <w:t xml:space="preserve">Even numbered </w:t>
      </w:r>
      <w:r w:rsidR="00B91F12">
        <w:t>houses can use sprinklers on even numbered days.</w:t>
      </w:r>
    </w:p>
    <w:p w14:paraId="49255C98" w14:textId="081B0145" w:rsidR="00B91F12" w:rsidRDefault="00B91F12" w:rsidP="00B91F12"/>
    <w:p w14:paraId="68F9A0AE" w14:textId="39541674" w:rsidR="00B91F12" w:rsidRDefault="006E14FB" w:rsidP="00B91F12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58E92A2A" wp14:editId="65875A52">
                <wp:simplePos x="0" y="0"/>
                <wp:positionH relativeFrom="margin">
                  <wp:align>right</wp:align>
                </wp:positionH>
                <wp:positionV relativeFrom="paragraph">
                  <wp:posOffset>255270</wp:posOffset>
                </wp:positionV>
                <wp:extent cx="3633470" cy="4191000"/>
                <wp:effectExtent l="0" t="0" r="0" b="0"/>
                <wp:wrapNone/>
                <wp:docPr id="208648269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3470" cy="4191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3D632" id="Rectangle 13" o:spid="_x0000_s1026" style="position:absolute;margin-left:234.9pt;margin-top:20.1pt;width:286.1pt;height:330pt;z-index:-251499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" fillcolor="#bdd6ee [1304]" stroked="f" strokeweight="1pt">
                <w10:wrap anchorx="margin"/>
              </v:rect>
            </w:pict>
          </mc:Fallback>
        </mc:AlternateContent>
      </w:r>
    </w:p>
    <w:p w14:paraId="575713B2" w14:textId="605C5854" w:rsidR="00B91F12" w:rsidRDefault="006E14FB" w:rsidP="00B91F12"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24867D33" wp14:editId="666BF10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176655" cy="1400810"/>
                <wp:effectExtent l="0" t="0" r="0" b="0"/>
                <wp:wrapNone/>
                <wp:docPr id="154765965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6655" cy="1400810"/>
                          <a:chOff x="0" y="0"/>
                          <a:chExt cx="1176655" cy="1400810"/>
                        </a:xfrm>
                      </wpg:grpSpPr>
                      <pic:pic xmlns:pic="http://schemas.openxmlformats.org/drawingml/2006/picture">
                        <pic:nvPicPr>
                          <pic:cNvPr id="12050672" name="Picture 20" descr="A blue mailbox with letters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400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11275" name="Text Box 21"/>
                        <wps:cNvSpPr txBox="1"/>
                        <wps:spPr>
                          <a:xfrm>
                            <a:off x="440267" y="880534"/>
                            <a:ext cx="304800" cy="364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50CA14" w14:textId="1DF1702C" w:rsidR="00C60606" w:rsidRPr="00A042F2" w:rsidRDefault="00C60606" w:rsidP="00C60606">
                              <w:pPr>
                                <w:ind w:left="0"/>
                                <w:rPr>
                                  <w:b/>
                                  <w:bCs/>
                                  <w:sz w:val="40"/>
                                  <w:szCs w:val="32"/>
                                  <w:lang w:val="en-N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32"/>
                                  <w:lang w:val="en-NZ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67D33" id="Group 12" o:spid="_x0000_s1029" style="position:absolute;left:0;text-align:left;margin-left:0;margin-top:.9pt;width:92.65pt;height:110.3pt;z-index:251870208;mso-position-horizontal:left;mso-position-horizontal-relative:margin" coordsize="11766,14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">
                <v:shape id="Picture 20" o:spid="_x0000_s1030" type="#_x0000_t75" alt="A blue mailbox with letters in it&#10;&#10;Description automatically generated" style="position:absolute;width:11766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">
                  <v:imagedata r:id="rId49" o:title="A blue mailbox with letters in it&#10;&#10;Description automatically generated"/>
                </v:shape>
                <v:shape id="Text Box 21" o:spid="_x0000_s1031" type="#_x0000_t202" style="position:absolute;left:4402;top:8805;width:3048;height:3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" filled="f" stroked="f" strokeweight=".5pt">
                  <v:textbox>
                    <w:txbxContent>
                      <w:p w14:paraId="7450CA14" w14:textId="1DF1702C" w:rsidR="00C60606" w:rsidRPr="00A042F2" w:rsidRDefault="00C60606" w:rsidP="00C60606">
                        <w:pPr>
                          <w:ind w:left="0"/>
                          <w:rPr>
                            <w:b/>
                            <w:bCs/>
                            <w:sz w:val="40"/>
                            <w:szCs w:val="32"/>
                            <w:lang w:val="en-NZ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32"/>
                            <w:lang w:val="en-NZ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91F12">
        <w:rPr>
          <w:b/>
          <w:bCs/>
        </w:rPr>
        <w:t>Even numbered</w:t>
      </w:r>
      <w:r w:rsidR="00B91F12">
        <w:t xml:space="preserve"> means</w:t>
      </w:r>
      <w:r w:rsidR="000D3E68">
        <w:t xml:space="preserve"> numbers that end in:</w:t>
      </w:r>
    </w:p>
    <w:p w14:paraId="7A780ACB" w14:textId="7978E2CF" w:rsidR="000D3E68" w:rsidRDefault="000D3E68" w:rsidP="000D3E68">
      <w:pPr>
        <w:pStyle w:val="Listtoplevel"/>
      </w:pPr>
      <w:r>
        <w:t>0</w:t>
      </w:r>
    </w:p>
    <w:p w14:paraId="7D85478E" w14:textId="7B1F4A73" w:rsidR="000D3E68" w:rsidRDefault="000D3E68" w:rsidP="000D3E68">
      <w:pPr>
        <w:pStyle w:val="Listtoplevel"/>
      </w:pPr>
      <w:r>
        <w:t>2</w:t>
      </w:r>
    </w:p>
    <w:p w14:paraId="23D9749E" w14:textId="0787055D" w:rsidR="000D3E68" w:rsidRDefault="000D3E68" w:rsidP="000D3E68">
      <w:pPr>
        <w:pStyle w:val="Listtoplevel"/>
      </w:pPr>
      <w:r>
        <w:t>4</w:t>
      </w:r>
    </w:p>
    <w:p w14:paraId="34D93B4E" w14:textId="20A061F0" w:rsidR="000D3E68" w:rsidRDefault="000D3E68" w:rsidP="000D3E68">
      <w:pPr>
        <w:pStyle w:val="Listtoplevel"/>
      </w:pPr>
      <w:r>
        <w:t>6</w:t>
      </w:r>
    </w:p>
    <w:p w14:paraId="49B93762" w14:textId="651C8304" w:rsidR="000D3E68" w:rsidRDefault="000D3E68" w:rsidP="000D3E68">
      <w:pPr>
        <w:pStyle w:val="Listtoplevel"/>
      </w:pPr>
      <w:r>
        <w:t>8.</w:t>
      </w:r>
    </w:p>
    <w:p w14:paraId="3907D691" w14:textId="1FEE81A0" w:rsidR="00425AE2" w:rsidRDefault="006E14FB" w:rsidP="00425AE2"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06D0C3B4" wp14:editId="4471A963">
                <wp:simplePos x="0" y="0"/>
                <wp:positionH relativeFrom="margin">
                  <wp:posOffset>209550</wp:posOffset>
                </wp:positionH>
                <wp:positionV relativeFrom="paragraph">
                  <wp:posOffset>10160</wp:posOffset>
                </wp:positionV>
                <wp:extent cx="1176655" cy="1400810"/>
                <wp:effectExtent l="0" t="0" r="0" b="0"/>
                <wp:wrapNone/>
                <wp:docPr id="18660030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6655" cy="1400810"/>
                          <a:chOff x="0" y="0"/>
                          <a:chExt cx="1176655" cy="1400810"/>
                        </a:xfrm>
                      </wpg:grpSpPr>
                      <pic:pic xmlns:pic="http://schemas.openxmlformats.org/drawingml/2006/picture">
                        <pic:nvPicPr>
                          <pic:cNvPr id="367109089" name="Picture 20" descr="A blue mailbox with letters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400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2566189" name="Text Box 21"/>
                        <wps:cNvSpPr txBox="1"/>
                        <wps:spPr>
                          <a:xfrm>
                            <a:off x="383116" y="877360"/>
                            <a:ext cx="474133" cy="364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7804BC" w14:textId="1DF83076" w:rsidR="00360B0F" w:rsidRPr="00A042F2" w:rsidRDefault="00360B0F" w:rsidP="00360B0F">
                              <w:pPr>
                                <w:ind w:left="0"/>
                                <w:rPr>
                                  <w:b/>
                                  <w:bCs/>
                                  <w:sz w:val="40"/>
                                  <w:szCs w:val="32"/>
                                  <w:lang w:val="en-N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32"/>
                                  <w:lang w:val="en-NZ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0C3B4" id="Group 11" o:spid="_x0000_s1032" style="position:absolute;left:0;text-align:left;margin-left:16.5pt;margin-top:.8pt;width:92.65pt;height:110.3pt;z-index:251921408;mso-position-horizontal-relative:margin" coordsize="11766,14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">
                <v:shape id="Picture 20" o:spid="_x0000_s1033" type="#_x0000_t75" alt="A blue mailbox with letters in it&#10;&#10;Description automatically generated" style="position:absolute;width:11766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">
                  <v:imagedata r:id="rId49" o:title="A blue mailbox with letters in it&#10;&#10;Description automatically generated"/>
                </v:shape>
                <v:shape id="Text Box 21" o:spid="_x0000_s1034" type="#_x0000_t202" style="position:absolute;left:3831;top:8773;width:4741;height:3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" filled="f" stroked="f" strokeweight=".5pt">
                  <v:textbox>
                    <w:txbxContent>
                      <w:p w14:paraId="1C7804BC" w14:textId="1DF83076" w:rsidR="00360B0F" w:rsidRPr="00A042F2" w:rsidRDefault="00360B0F" w:rsidP="00360B0F">
                        <w:pPr>
                          <w:ind w:left="0"/>
                          <w:rPr>
                            <w:b/>
                            <w:bCs/>
                            <w:sz w:val="40"/>
                            <w:szCs w:val="32"/>
                            <w:lang w:val="en-NZ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32"/>
                            <w:lang w:val="en-NZ"/>
                          </w:rPr>
                          <w:t>26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4FEBC41" w14:textId="2AC7C8AC" w:rsidR="00425AE2" w:rsidRDefault="00425AE2" w:rsidP="00425AE2"/>
    <w:p w14:paraId="5EB61BF4" w14:textId="41F6D437" w:rsidR="00425AE2" w:rsidRDefault="00425AE2" w:rsidP="00425AE2">
      <w:r>
        <w:t>This means that someone who lives in a house number like 26:</w:t>
      </w:r>
    </w:p>
    <w:p w14:paraId="5CDE3292" w14:textId="2CC5D8F2" w:rsidR="00425AE2" w:rsidRDefault="006E14FB" w:rsidP="00425AE2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3D207FCD" wp14:editId="21E2B58B">
                <wp:simplePos x="0" y="0"/>
                <wp:positionH relativeFrom="column">
                  <wp:posOffset>0</wp:posOffset>
                </wp:positionH>
                <wp:positionV relativeFrom="paragraph">
                  <wp:posOffset>313055</wp:posOffset>
                </wp:positionV>
                <wp:extent cx="1525270" cy="859790"/>
                <wp:effectExtent l="0" t="0" r="0" b="0"/>
                <wp:wrapNone/>
                <wp:docPr id="315870856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859790"/>
                          <a:chOff x="0" y="0"/>
                          <a:chExt cx="1525270" cy="859790"/>
                        </a:xfrm>
                      </wpg:grpSpPr>
                      <pic:pic xmlns:pic="http://schemas.openxmlformats.org/drawingml/2006/picture">
                        <pic:nvPicPr>
                          <pic:cNvPr id="1779868772" name="Picture 4" descr="A close-up of a 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59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553948" name="Picture 6" descr="A green check mark in a box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152400"/>
                            <a:ext cx="629920" cy="57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584B38" id="Group 32" o:spid="_x0000_s1026" style="position:absolute;margin-left:0;margin-top:24.65pt;width:120.1pt;height:67.7pt;z-index:251939840" coordsize="15252,8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">
                <v:shape id="Picture 4" o:spid="_x0000_s1027" type="#_x0000_t75" alt="A close-up of a calendar&#10;&#10;Description automatically generated" style="position:absolute;width:7620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">
                  <v:imagedata r:id="rId58" o:title="A close-up of a calendar&#10;&#10;Description automatically generated"/>
                </v:shape>
                <v:shape id="Picture 6" o:spid="_x0000_s1028" type="#_x0000_t75" alt="A green check mark in a box&#10;&#10;Description automatically generated" style="position:absolute;left:8953;top:1524;width:6299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">
                  <v:imagedata r:id="rId59" o:title="A green check mark in a box&#10;&#10;Description automatically generated"/>
                </v:shape>
              </v:group>
            </w:pict>
          </mc:Fallback>
        </mc:AlternateContent>
      </w:r>
      <w:r w:rsidR="00425AE2">
        <w:t xml:space="preserve">can use </w:t>
      </w:r>
      <w:r w:rsidR="00360B0F">
        <w:t>sprinklers</w:t>
      </w:r>
      <w:r w:rsidR="00425AE2">
        <w:t xml:space="preserve"> on an even day like April 12</w:t>
      </w:r>
    </w:p>
    <w:p w14:paraId="0A48A798" w14:textId="252D5818" w:rsidR="000D3E68" w:rsidRDefault="006E14FB" w:rsidP="00425AE2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5799513B" wp14:editId="18A0DFD4">
                <wp:simplePos x="0" y="0"/>
                <wp:positionH relativeFrom="column">
                  <wp:posOffset>0</wp:posOffset>
                </wp:positionH>
                <wp:positionV relativeFrom="paragraph">
                  <wp:posOffset>312420</wp:posOffset>
                </wp:positionV>
                <wp:extent cx="1543050" cy="866775"/>
                <wp:effectExtent l="0" t="0" r="0" b="0"/>
                <wp:wrapNone/>
                <wp:docPr id="1006489233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866775"/>
                          <a:chOff x="0" y="0"/>
                          <a:chExt cx="1543050" cy="866775"/>
                        </a:xfrm>
                      </wpg:grpSpPr>
                      <wps:wsp>
                        <wps:cNvPr id="754419447" name="Multiplication Sign 7"/>
                        <wps:cNvSpPr>
                          <a:spLocks/>
                        </wps:cNvSpPr>
                        <wps:spPr>
                          <a:xfrm>
                            <a:off x="742950" y="0"/>
                            <a:ext cx="800100" cy="8667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933704" name="Picture 5" descr="A calendar with a number o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83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1D8BAC" id="Group 31" o:spid="_x0000_s1026" style="position:absolute;margin-left:0;margin-top:24.6pt;width:121.5pt;height:68.25pt;z-index:251937792" coordsize="15430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">
                <v:shape id="Multiplication Sign 7" o:spid="_x0000_s1027" style="position:absolute;left:7429;width:8001;height:8667;visibility:visible;mso-wrap-style:square;v-text-anchor:middle" coordsize="8001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" path="m123025,271998l261303,144357,400050,294666,538797,144357,677075,271998,528100,433388,677075,594777,538797,722418,400050,572109,261303,722418,123025,594777,272000,433388,123025,271998xe" fillcolor="red" stroked="f" strokeweight="1pt">
                  <v:stroke joinstyle="miter"/>
                  <v:path arrowok="t" o:connecttype="custom" o:connectlocs="123025,271998;261303,144357;400050,294666;538797,144357;677075,271998;528100,433388;677075,594777;538797,722418;400050,572109;261303,722418;123025,594777;272000,433388;123025,271998" o:connectangles="0,0,0,0,0,0,0,0,0,0,0,0,0"/>
                </v:shape>
                <v:shape id="Picture 5" o:spid="_x0000_s1028" type="#_x0000_t75" alt="A calendar with a number on it&#10;&#10;Description automatically generated" style="position:absolute;width:742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">
                  <v:imagedata r:id="rId61" o:title="A calendar with a number on it&#10;&#10;Description automatically generated"/>
                </v:shape>
              </v:group>
            </w:pict>
          </mc:Fallback>
        </mc:AlternateContent>
      </w:r>
      <w:r w:rsidR="00425AE2">
        <w:t xml:space="preserve">cannot use </w:t>
      </w:r>
      <w:r w:rsidR="00360B0F">
        <w:t>sprinklers</w:t>
      </w:r>
      <w:r w:rsidR="00425AE2">
        <w:t xml:space="preserve"> on an odd day like April 11.</w:t>
      </w:r>
    </w:p>
    <w:p w14:paraId="4477FFB0" w14:textId="0725865E" w:rsidR="000D3E68" w:rsidRDefault="00677558" w:rsidP="000D3E68"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45A07860" wp14:editId="214F826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64025" cy="1001486"/>
            <wp:effectExtent l="0" t="0" r="3175" b="8255"/>
            <wp:wrapNone/>
            <wp:docPr id="1053270139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70139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25" cy="10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E68">
        <w:rPr>
          <w:b/>
          <w:bCs/>
        </w:rPr>
        <w:t>Odd numbered</w:t>
      </w:r>
      <w:r w:rsidR="000D3E68">
        <w:t xml:space="preserve"> houses can use sprinklers on odd numbered days.</w:t>
      </w:r>
    </w:p>
    <w:p w14:paraId="55B65C31" w14:textId="4DDD7E9F" w:rsidR="000D3E68" w:rsidRDefault="000D3E68" w:rsidP="000D3E68"/>
    <w:p w14:paraId="06D50079" w14:textId="230DC652" w:rsidR="000D3E68" w:rsidRDefault="006E14FB" w:rsidP="000D3E68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138FA6E8" wp14:editId="14A0F64D">
                <wp:simplePos x="0" y="0"/>
                <wp:positionH relativeFrom="margin">
                  <wp:align>right</wp:align>
                </wp:positionH>
                <wp:positionV relativeFrom="paragraph">
                  <wp:posOffset>314960</wp:posOffset>
                </wp:positionV>
                <wp:extent cx="3633470" cy="4191000"/>
                <wp:effectExtent l="0" t="0" r="0" b="0"/>
                <wp:wrapNone/>
                <wp:docPr id="24979768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3470" cy="4191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325BC" id="Rectangle 10" o:spid="_x0000_s1026" style="position:absolute;margin-left:234.9pt;margin-top:24.8pt;width:286.1pt;height:330pt;z-index:-251497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" fillcolor="#bdd6ee [1304]" stroked="f" strokeweight="1pt">
                <w10:wrap anchorx="margin"/>
              </v:rect>
            </w:pict>
          </mc:Fallback>
        </mc:AlternateContent>
      </w:r>
    </w:p>
    <w:p w14:paraId="26F25796" w14:textId="2F437F0D" w:rsidR="000D3E68" w:rsidRDefault="006E14FB" w:rsidP="000D3E68"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4231DEC0" wp14:editId="56099CDC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176655" cy="1400810"/>
                <wp:effectExtent l="0" t="0" r="0" b="0"/>
                <wp:wrapNone/>
                <wp:docPr id="138747289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6655" cy="1400810"/>
                          <a:chOff x="0" y="0"/>
                          <a:chExt cx="1176655" cy="1400810"/>
                        </a:xfrm>
                      </wpg:grpSpPr>
                      <pic:pic xmlns:pic="http://schemas.openxmlformats.org/drawingml/2006/picture">
                        <pic:nvPicPr>
                          <pic:cNvPr id="726613695" name="Picture 20" descr="A blue mailbox with letters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400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623554" name="Text Box 21"/>
                        <wps:cNvSpPr txBox="1"/>
                        <wps:spPr>
                          <a:xfrm>
                            <a:off x="440267" y="880534"/>
                            <a:ext cx="304800" cy="364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2937B4" w14:textId="3E859A83" w:rsidR="00C60606" w:rsidRPr="00A042F2" w:rsidRDefault="00C60606" w:rsidP="00C60606">
                              <w:pPr>
                                <w:ind w:left="0"/>
                                <w:rPr>
                                  <w:b/>
                                  <w:bCs/>
                                  <w:sz w:val="40"/>
                                  <w:szCs w:val="32"/>
                                  <w:lang w:val="en-N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32"/>
                                  <w:lang w:val="en-NZ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1DEC0" id="Group 9" o:spid="_x0000_s1035" style="position:absolute;left:0;text-align:left;margin-left:0;margin-top:1pt;width:92.65pt;height:110.3pt;z-index:251872256;mso-position-horizontal:left;mso-position-horizontal-relative:margin" coordsize="11766,14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">
                <v:shape id="Picture 20" o:spid="_x0000_s1036" type="#_x0000_t75" alt="A blue mailbox with letters in it&#10;&#10;Description automatically generated" style="position:absolute;width:11766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">
                  <v:imagedata r:id="rId49" o:title="A blue mailbox with letters in it&#10;&#10;Description automatically generated"/>
                </v:shape>
                <v:shape id="Text Box 21" o:spid="_x0000_s1037" type="#_x0000_t202" style="position:absolute;left:4402;top:8805;width:3048;height:3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" filled="f" stroked="f" strokeweight=".5pt">
                  <v:textbox>
                    <w:txbxContent>
                      <w:p w14:paraId="272937B4" w14:textId="3E859A83" w:rsidR="00C60606" w:rsidRPr="00A042F2" w:rsidRDefault="00C60606" w:rsidP="00C60606">
                        <w:pPr>
                          <w:ind w:left="0"/>
                          <w:rPr>
                            <w:b/>
                            <w:bCs/>
                            <w:sz w:val="40"/>
                            <w:szCs w:val="32"/>
                            <w:lang w:val="en-NZ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32"/>
                            <w:lang w:val="en-NZ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D3E68">
        <w:rPr>
          <w:b/>
          <w:bCs/>
        </w:rPr>
        <w:t xml:space="preserve">Odd numbered </w:t>
      </w:r>
      <w:r w:rsidR="000D3E68">
        <w:t>means the numbers that end in:</w:t>
      </w:r>
    </w:p>
    <w:p w14:paraId="0774CB2F" w14:textId="0DA6C2FE" w:rsidR="000D3E68" w:rsidRPr="000D3E68" w:rsidRDefault="000D3E68" w:rsidP="000D3E68">
      <w:pPr>
        <w:pStyle w:val="Listtoplevel"/>
      </w:pPr>
      <w:r>
        <w:t>1</w:t>
      </w:r>
    </w:p>
    <w:p w14:paraId="2E5EC045" w14:textId="0E263622" w:rsidR="00B91F12" w:rsidRDefault="000D3E68" w:rsidP="000D3E68">
      <w:pPr>
        <w:pStyle w:val="Listtoplevel"/>
      </w:pPr>
      <w:r>
        <w:t>3</w:t>
      </w:r>
    </w:p>
    <w:p w14:paraId="1B4881F8" w14:textId="77777777" w:rsidR="000D3E68" w:rsidRDefault="000D3E68" w:rsidP="000D3E68">
      <w:pPr>
        <w:pStyle w:val="Listtoplevel"/>
      </w:pPr>
      <w:r>
        <w:t>5</w:t>
      </w:r>
    </w:p>
    <w:p w14:paraId="2E5F7E87" w14:textId="3CF89949" w:rsidR="000D3E68" w:rsidRDefault="006E14FB" w:rsidP="000D3E68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14145776" wp14:editId="577C2523">
                <wp:simplePos x="0" y="0"/>
                <wp:positionH relativeFrom="margin">
                  <wp:posOffset>-228600</wp:posOffset>
                </wp:positionH>
                <wp:positionV relativeFrom="paragraph">
                  <wp:posOffset>617855</wp:posOffset>
                </wp:positionV>
                <wp:extent cx="1176655" cy="1400810"/>
                <wp:effectExtent l="0" t="0" r="0" b="0"/>
                <wp:wrapNone/>
                <wp:docPr id="14450836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6655" cy="1400810"/>
                          <a:chOff x="0" y="0"/>
                          <a:chExt cx="1176655" cy="1400810"/>
                        </a:xfrm>
                      </wpg:grpSpPr>
                      <pic:pic xmlns:pic="http://schemas.openxmlformats.org/drawingml/2006/picture">
                        <pic:nvPicPr>
                          <pic:cNvPr id="104180251" name="Picture 20" descr="A blue mailbox with letters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400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0717247" name="Text Box 21"/>
                        <wps:cNvSpPr txBox="1"/>
                        <wps:spPr>
                          <a:xfrm>
                            <a:off x="383116" y="877360"/>
                            <a:ext cx="474133" cy="364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162B0E" w14:textId="05F4D0FA" w:rsidR="00360B0F" w:rsidRPr="00A042F2" w:rsidRDefault="00360B0F" w:rsidP="00360B0F">
                              <w:pPr>
                                <w:ind w:left="0"/>
                                <w:rPr>
                                  <w:b/>
                                  <w:bCs/>
                                  <w:sz w:val="40"/>
                                  <w:szCs w:val="32"/>
                                  <w:lang w:val="en-N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32"/>
                                  <w:lang w:val="en-NZ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45776" id="Group 8" o:spid="_x0000_s1038" style="position:absolute;left:0;text-align:left;margin-left:-18pt;margin-top:48.65pt;width:92.65pt;height:110.3pt;z-index:251923456;mso-position-horizontal-relative:margin" coordsize="11766,14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">
                <v:shape id="Picture 20" o:spid="_x0000_s1039" type="#_x0000_t75" alt="A blue mailbox with letters in it&#10;&#10;Description automatically generated" style="position:absolute;width:11766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">
                  <v:imagedata r:id="rId49" o:title="A blue mailbox with letters in it&#10;&#10;Description automatically generated"/>
                </v:shape>
                <v:shape id="Text Box 21" o:spid="_x0000_s1040" type="#_x0000_t202" style="position:absolute;left:3831;top:8773;width:4741;height:3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" filled="f" stroked="f" strokeweight=".5pt">
                  <v:textbox>
                    <w:txbxContent>
                      <w:p w14:paraId="37162B0E" w14:textId="05F4D0FA" w:rsidR="00360B0F" w:rsidRPr="00A042F2" w:rsidRDefault="00360B0F" w:rsidP="00360B0F">
                        <w:pPr>
                          <w:ind w:left="0"/>
                          <w:rPr>
                            <w:b/>
                            <w:bCs/>
                            <w:sz w:val="40"/>
                            <w:szCs w:val="32"/>
                            <w:lang w:val="en-NZ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32"/>
                            <w:lang w:val="en-NZ"/>
                          </w:rPr>
                          <w:t>23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D3E68">
        <w:t>7</w:t>
      </w:r>
    </w:p>
    <w:p w14:paraId="2ACD5413" w14:textId="55D74661" w:rsidR="00A008E5" w:rsidRDefault="000D3E68" w:rsidP="000D3E68">
      <w:pPr>
        <w:pStyle w:val="Listtoplevel"/>
      </w:pPr>
      <w:r>
        <w:t>9.</w:t>
      </w:r>
    </w:p>
    <w:p w14:paraId="4773DF2F" w14:textId="437875E1" w:rsidR="00425AE2" w:rsidRDefault="00425AE2" w:rsidP="00425AE2">
      <w:pPr>
        <w:ind w:left="0"/>
      </w:pPr>
    </w:p>
    <w:p w14:paraId="4FD454DB" w14:textId="2F537428" w:rsidR="00425AE2" w:rsidRDefault="00425AE2" w:rsidP="00425AE2"/>
    <w:p w14:paraId="0647CF41" w14:textId="77886BE0" w:rsidR="00425AE2" w:rsidRDefault="006E14FB" w:rsidP="00425AE2">
      <w:r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479F70E0" wp14:editId="50A99850">
                <wp:simplePos x="0" y="0"/>
                <wp:positionH relativeFrom="column">
                  <wp:posOffset>0</wp:posOffset>
                </wp:positionH>
                <wp:positionV relativeFrom="paragraph">
                  <wp:posOffset>642620</wp:posOffset>
                </wp:positionV>
                <wp:extent cx="1458595" cy="838200"/>
                <wp:effectExtent l="0" t="0" r="8255" b="0"/>
                <wp:wrapNone/>
                <wp:docPr id="1543842566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595" cy="838200"/>
                          <a:chOff x="0" y="0"/>
                          <a:chExt cx="1458595" cy="838200"/>
                        </a:xfrm>
                      </wpg:grpSpPr>
                      <pic:pic xmlns:pic="http://schemas.openxmlformats.org/drawingml/2006/picture">
                        <pic:nvPicPr>
                          <pic:cNvPr id="32816600" name="Picture 5" descr="A calendar with a number o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869733" name="Picture 6" descr="A green check mark in a box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675" y="180975"/>
                            <a:ext cx="629920" cy="57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D89B41" id="Group 30" o:spid="_x0000_s1026" style="position:absolute;margin-left:0;margin-top:50.6pt;width:114.85pt;height:66pt;z-index:251927552" coordsize="14585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">
                <v:shape id="Picture 5" o:spid="_x0000_s1027" type="#_x0000_t75" alt="A calendar with a number on it&#10;&#10;Description automatically generated" style="position:absolute;width:742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">
                  <v:imagedata r:id="rId61" o:title="A calendar with a number on it&#10;&#10;Description automatically generated"/>
                </v:shape>
                <v:shape id="Picture 6" o:spid="_x0000_s1028" type="#_x0000_t75" alt="A green check mark in a box&#10;&#10;Description automatically generated" style="position:absolute;left:8286;top:1809;width:6299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">
                  <v:imagedata r:id="rId59" o:title="A green check mark in a box&#10;&#10;Description automatically generated"/>
                </v:shape>
              </v:group>
            </w:pict>
          </mc:Fallback>
        </mc:AlternateContent>
      </w:r>
      <w:r w:rsidR="00425AE2">
        <w:t>This means that someone who lives in a house number like 23:</w:t>
      </w:r>
    </w:p>
    <w:p w14:paraId="0BE69ED9" w14:textId="0C786A7C" w:rsidR="00425AE2" w:rsidRDefault="00425AE2" w:rsidP="00425AE2">
      <w:pPr>
        <w:pStyle w:val="Listtoplevel"/>
      </w:pPr>
      <w:r>
        <w:t xml:space="preserve">can use </w:t>
      </w:r>
      <w:r w:rsidR="00360B0F">
        <w:t>sprinklers</w:t>
      </w:r>
      <w:r>
        <w:t xml:space="preserve"> on an </w:t>
      </w:r>
      <w:r w:rsidR="00585BFD">
        <w:t xml:space="preserve">odd </w:t>
      </w:r>
      <w:r>
        <w:t>day like April 11</w:t>
      </w:r>
    </w:p>
    <w:p w14:paraId="2968A115" w14:textId="4CB91957" w:rsidR="00425AE2" w:rsidRDefault="006E14FB" w:rsidP="00425AE2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22A32B42" wp14:editId="154524C9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1524000" cy="895350"/>
                <wp:effectExtent l="0" t="0" r="0" b="0"/>
                <wp:wrapNone/>
                <wp:docPr id="19602816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895350"/>
                          <a:chOff x="0" y="0"/>
                          <a:chExt cx="1524000" cy="895350"/>
                        </a:xfrm>
                      </wpg:grpSpPr>
                      <pic:pic xmlns:pic="http://schemas.openxmlformats.org/drawingml/2006/picture">
                        <pic:nvPicPr>
                          <pic:cNvPr id="593762689" name="Picture 4" descr="A close-up of a 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59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0949295" name="Multiplication Sign 7"/>
                        <wps:cNvSpPr>
                          <a:spLocks/>
                        </wps:cNvSpPr>
                        <wps:spPr>
                          <a:xfrm>
                            <a:off x="723900" y="28575"/>
                            <a:ext cx="800100" cy="8667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0DD36" id="Group 29" o:spid="_x0000_s1026" style="position:absolute;margin-left:0;margin-top:-.15pt;width:120pt;height:70.5pt;z-index:251929600" coordsize="15240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">
                <v:shape id="Picture 4" o:spid="_x0000_s1027" type="#_x0000_t75" alt="A close-up of a calendar&#10;&#10;Description automatically generated" style="position:absolute;width:7620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">
                  <v:imagedata r:id="rId58" o:title="A close-up of a calendar&#10;&#10;Description automatically generated"/>
                </v:shape>
                <v:shape id="Multiplication Sign 7" o:spid="_x0000_s1028" style="position:absolute;left:7239;top:285;width:8001;height:8668;visibility:visible;mso-wrap-style:square;v-text-anchor:middle" coordsize="8001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" path="m123025,271998l261303,144357,400050,294666,538797,144357,677075,271998,528100,433388,677075,594777,538797,722418,400050,572109,261303,722418,123025,594777,272000,433388,123025,271998xe" fillcolor="red" stroked="f" strokeweight="1pt">
                  <v:stroke joinstyle="miter"/>
                  <v:path arrowok="t" o:connecttype="custom" o:connectlocs="123025,271998;261303,144357;400050,294666;538797,144357;677075,271998;528100,433388;677075,594777;538797,722418;400050,572109;261303,722418;123025,594777;272000,433388;123025,271998" o:connectangles="0,0,0,0,0,0,0,0,0,0,0,0,0"/>
                </v:shape>
              </v:group>
            </w:pict>
          </mc:Fallback>
        </mc:AlternateContent>
      </w:r>
      <w:r w:rsidR="00425AE2">
        <w:t xml:space="preserve">cannot use </w:t>
      </w:r>
      <w:r w:rsidR="00360B0F">
        <w:t>sprinklers</w:t>
      </w:r>
      <w:r w:rsidR="00425AE2">
        <w:t xml:space="preserve"> on an </w:t>
      </w:r>
      <w:r w:rsidR="00585BFD">
        <w:t xml:space="preserve">even </w:t>
      </w:r>
      <w:r w:rsidR="00425AE2">
        <w:t>day like April 12.</w:t>
      </w:r>
    </w:p>
    <w:p w14:paraId="36107F27" w14:textId="4E0A3522" w:rsidR="00A008E5" w:rsidRDefault="00A008E5" w:rsidP="00425AE2">
      <w:pPr>
        <w:pStyle w:val="Heading1"/>
      </w:pPr>
      <w:r>
        <w:lastRenderedPageBreak/>
        <w:t xml:space="preserve">Water </w:t>
      </w:r>
      <w:r w:rsidR="00585BFD">
        <w:t xml:space="preserve">restriction level </w:t>
      </w:r>
      <w:r>
        <w:t xml:space="preserve">2 </w:t>
      </w:r>
    </w:p>
    <w:p w14:paraId="1327E2A0" w14:textId="77777777" w:rsidR="00A008E5" w:rsidRDefault="00A008E5" w:rsidP="00A008E5"/>
    <w:p w14:paraId="4F03CA92" w14:textId="01E34332" w:rsidR="00A008E5" w:rsidRDefault="00CB77DC" w:rsidP="00A008E5">
      <w:r>
        <w:rPr>
          <w:noProof/>
        </w:rPr>
        <w:drawing>
          <wp:anchor distT="0" distB="0" distL="114300" distR="114300" simplePos="0" relativeHeight="251842560" behindDoc="0" locked="0" layoutInCell="1" allowOverlap="1" wp14:anchorId="512A910A" wp14:editId="1E9B8DA4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822243" cy="1109134"/>
            <wp:effectExtent l="0" t="0" r="0" b="0"/>
            <wp:wrapNone/>
            <wp:docPr id="10518956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956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243" cy="110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0489C" w14:textId="556C6F2B" w:rsidR="00A008E5" w:rsidRDefault="00A008E5" w:rsidP="00A008E5">
      <w:r>
        <w:t xml:space="preserve">At </w:t>
      </w:r>
      <w:r w:rsidR="00585BFD">
        <w:t xml:space="preserve">level </w:t>
      </w:r>
      <w:r>
        <w:t xml:space="preserve">2 you cannot use any ways of watering that you leave </w:t>
      </w:r>
      <w:r w:rsidR="005917B0">
        <w:t>alone</w:t>
      </w:r>
      <w:r>
        <w:t xml:space="preserve"> like:</w:t>
      </w:r>
    </w:p>
    <w:p w14:paraId="05464D90" w14:textId="1F4B1C99" w:rsidR="00A008E5" w:rsidRDefault="00677558" w:rsidP="00A008E5">
      <w:pPr>
        <w:pStyle w:val="Listtoplevel"/>
      </w:pPr>
      <w:r>
        <w:drawing>
          <wp:anchor distT="0" distB="0" distL="114300" distR="114300" simplePos="0" relativeHeight="251914240" behindDoc="0" locked="0" layoutInCell="1" allowOverlap="1" wp14:anchorId="32118DD9" wp14:editId="0249834E">
            <wp:simplePos x="0" y="0"/>
            <wp:positionH relativeFrom="margin">
              <wp:align>left</wp:align>
            </wp:positionH>
            <wp:positionV relativeFrom="paragraph">
              <wp:posOffset>309427</wp:posOffset>
            </wp:positionV>
            <wp:extent cx="1464025" cy="1001486"/>
            <wp:effectExtent l="0" t="0" r="3175" b="8255"/>
            <wp:wrapNone/>
            <wp:docPr id="1426768764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768764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25" cy="10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08E5">
        <w:t>sprinklers</w:t>
      </w:r>
    </w:p>
    <w:p w14:paraId="28F5399E" w14:textId="29683F24" w:rsidR="00A008E5" w:rsidRDefault="00A008E5" w:rsidP="00A008E5">
      <w:pPr>
        <w:pStyle w:val="Listtoplevel"/>
      </w:pPr>
      <w:r>
        <w:t>irrigation systems.</w:t>
      </w:r>
    </w:p>
    <w:p w14:paraId="0F96B0B8" w14:textId="45B87D5B" w:rsidR="00A008E5" w:rsidRDefault="008A3B47" w:rsidP="00A008E5">
      <w:r>
        <w:rPr>
          <w:noProof/>
        </w:rPr>
        <w:drawing>
          <wp:anchor distT="0" distB="0" distL="114300" distR="114300" simplePos="0" relativeHeight="251873280" behindDoc="0" locked="0" layoutInCell="1" allowOverlap="1" wp14:anchorId="2EFE6A5D" wp14:editId="49D39A88">
            <wp:simplePos x="0" y="0"/>
            <wp:positionH relativeFrom="margin">
              <wp:align>left</wp:align>
            </wp:positionH>
            <wp:positionV relativeFrom="paragraph">
              <wp:posOffset>288744</wp:posOffset>
            </wp:positionV>
            <wp:extent cx="1368752" cy="1566333"/>
            <wp:effectExtent l="0" t="0" r="0" b="0"/>
            <wp:wrapNone/>
            <wp:docPr id="227294341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94341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752" cy="1566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FBF34" w14:textId="59810563" w:rsidR="00C60606" w:rsidRDefault="00C60606" w:rsidP="00A008E5"/>
    <w:p w14:paraId="432706C5" w14:textId="2A97C03E" w:rsidR="00A008E5" w:rsidRDefault="00A008E5" w:rsidP="00A008E5">
      <w:r>
        <w:t xml:space="preserve">You can water your garden by hand: </w:t>
      </w:r>
    </w:p>
    <w:p w14:paraId="3E760F72" w14:textId="14732A22" w:rsidR="00A008E5" w:rsidRDefault="00A008E5" w:rsidP="00A008E5">
      <w:pPr>
        <w:pStyle w:val="Listtoplevel"/>
      </w:pPr>
      <w:r>
        <w:t>at any</w:t>
      </w:r>
      <w:r w:rsidR="00585BFD">
        <w:t xml:space="preserve"> </w:t>
      </w:r>
      <w:r>
        <w:t>time</w:t>
      </w:r>
    </w:p>
    <w:p w14:paraId="443E5D96" w14:textId="511B01B5" w:rsidR="00A008E5" w:rsidRDefault="008A3B47" w:rsidP="00A008E5">
      <w:pPr>
        <w:pStyle w:val="Listtoplevel"/>
      </w:pPr>
      <w:r>
        <w:drawing>
          <wp:anchor distT="0" distB="0" distL="114300" distR="114300" simplePos="0" relativeHeight="251874304" behindDoc="0" locked="0" layoutInCell="1" allowOverlap="1" wp14:anchorId="502E5EF8" wp14:editId="55DC41D9">
            <wp:simplePos x="0" y="0"/>
            <wp:positionH relativeFrom="margin">
              <wp:align>left</wp:align>
            </wp:positionH>
            <wp:positionV relativeFrom="paragraph">
              <wp:posOffset>309034</wp:posOffset>
            </wp:positionV>
            <wp:extent cx="1498600" cy="1498600"/>
            <wp:effectExtent l="0" t="0" r="0" b="6350"/>
            <wp:wrapNone/>
            <wp:docPr id="106280873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80873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8E5">
        <w:t>on any day</w:t>
      </w:r>
    </w:p>
    <w:p w14:paraId="0E3B14AF" w14:textId="66AF1C87" w:rsidR="00A008E5" w:rsidRPr="00A008E5" w:rsidRDefault="00A008E5" w:rsidP="00A008E5">
      <w:pPr>
        <w:pStyle w:val="Listtoplevel"/>
      </w:pPr>
      <w:r>
        <w:t>if you do not leave what you are using for watering alone.</w:t>
      </w:r>
    </w:p>
    <w:p w14:paraId="69733D1B" w14:textId="77777777" w:rsidR="0036272C" w:rsidRDefault="0036272C" w:rsidP="0036272C"/>
    <w:p w14:paraId="7587004E" w14:textId="77777777" w:rsidR="0036272C" w:rsidRDefault="0036272C" w:rsidP="0036272C"/>
    <w:p w14:paraId="1888C1D1" w14:textId="77777777" w:rsidR="00B91F12" w:rsidRDefault="00B91F12" w:rsidP="00B91F12"/>
    <w:p w14:paraId="3F29F342" w14:textId="77777777" w:rsidR="00B91F12" w:rsidRPr="00B91F12" w:rsidRDefault="00B91F12" w:rsidP="00B91F12"/>
    <w:p w14:paraId="494A8B02" w14:textId="46DAE77D" w:rsidR="008728BA" w:rsidRDefault="00A008E5" w:rsidP="00A008E5">
      <w:pPr>
        <w:pStyle w:val="Heading1"/>
      </w:pPr>
      <w:r>
        <w:lastRenderedPageBreak/>
        <w:t xml:space="preserve">Water </w:t>
      </w:r>
      <w:r w:rsidR="00585BFD">
        <w:t xml:space="preserve">restriction level </w:t>
      </w:r>
      <w:r>
        <w:t xml:space="preserve">3 </w:t>
      </w:r>
    </w:p>
    <w:p w14:paraId="2E5F9E92" w14:textId="77777777" w:rsidR="008728BA" w:rsidRDefault="008728BA" w:rsidP="00A008E5"/>
    <w:p w14:paraId="37BD7ADF" w14:textId="125D42E6" w:rsidR="00A008E5" w:rsidRDefault="008E6F68" w:rsidP="00A008E5">
      <w:r>
        <w:rPr>
          <w:noProof/>
        </w:rPr>
        <w:drawing>
          <wp:anchor distT="0" distB="0" distL="114300" distR="114300" simplePos="0" relativeHeight="251844608" behindDoc="0" locked="0" layoutInCell="1" allowOverlap="1" wp14:anchorId="5A1A5740" wp14:editId="1EDC2196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838200" cy="1141005"/>
            <wp:effectExtent l="0" t="0" r="0" b="2540"/>
            <wp:wrapNone/>
            <wp:docPr id="143865111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5111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4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9A0B1" w14:textId="657308CF" w:rsidR="00A008E5" w:rsidRDefault="00A008E5" w:rsidP="00A008E5">
      <w:r>
        <w:t xml:space="preserve">At </w:t>
      </w:r>
      <w:r w:rsidR="00585BFD">
        <w:t xml:space="preserve">level </w:t>
      </w:r>
      <w:r>
        <w:t xml:space="preserve">3 </w:t>
      </w:r>
      <w:r w:rsidR="008E6F68">
        <w:t>nearly all people are not allowed to use any water if it is outside their home</w:t>
      </w:r>
      <w:r>
        <w:t>.</w:t>
      </w:r>
    </w:p>
    <w:p w14:paraId="6CEA90FB" w14:textId="77777777" w:rsidR="008E6F68" w:rsidRDefault="008E6F68" w:rsidP="00A008E5"/>
    <w:p w14:paraId="1E1A19CE" w14:textId="39C8C114" w:rsidR="008E6F68" w:rsidRDefault="008E6F68" w:rsidP="00A008E5">
      <w:r>
        <w:rPr>
          <w:noProof/>
        </w:rPr>
        <w:drawing>
          <wp:anchor distT="0" distB="0" distL="114300" distR="114300" simplePos="0" relativeHeight="251965440" behindDoc="0" locked="0" layoutInCell="1" allowOverlap="1" wp14:anchorId="582F36B4" wp14:editId="62A5B9A0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407089" cy="1407089"/>
            <wp:effectExtent l="0" t="0" r="3175" b="3175"/>
            <wp:wrapNone/>
            <wp:docPr id="184385573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55559" name="Picture 45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7089" cy="140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9CB8F4" w14:textId="4484E818" w:rsidR="008E6F68" w:rsidRDefault="008E6F68" w:rsidP="00A008E5">
      <w:r>
        <w:t>You can water your vegetable garden if you are growing food to eat.</w:t>
      </w:r>
    </w:p>
    <w:p w14:paraId="36FE1626" w14:textId="77777777" w:rsidR="008E40F5" w:rsidRDefault="008E40F5" w:rsidP="00A008E5"/>
    <w:p w14:paraId="411DC0A1" w14:textId="4FC1E49C" w:rsidR="00A008E5" w:rsidRDefault="005917B0" w:rsidP="00A008E5">
      <w:r>
        <w:rPr>
          <w:noProof/>
        </w:rPr>
        <w:drawing>
          <wp:anchor distT="0" distB="0" distL="114300" distR="114300" simplePos="0" relativeHeight="251875328" behindDoc="0" locked="0" layoutInCell="1" allowOverlap="1" wp14:anchorId="6DB86DD6" wp14:editId="08BE3C8E">
            <wp:simplePos x="0" y="0"/>
            <wp:positionH relativeFrom="margin">
              <wp:posOffset>-635</wp:posOffset>
            </wp:positionH>
            <wp:positionV relativeFrom="paragraph">
              <wp:posOffset>12700</wp:posOffset>
            </wp:positionV>
            <wp:extent cx="1718310" cy="1718310"/>
            <wp:effectExtent l="0" t="0" r="0" b="0"/>
            <wp:wrapNone/>
            <wp:docPr id="1274246788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46788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00ABE" w14:textId="4829D878" w:rsidR="00A008E5" w:rsidRDefault="00A008E5" w:rsidP="00A008E5">
      <w:r>
        <w:t>Businesses can still use water outside</w:t>
      </w:r>
      <w:r w:rsidR="00B953CE">
        <w:t xml:space="preserve"> if they</w:t>
      </w:r>
      <w:r>
        <w:t xml:space="preserve"> use the water carefully.</w:t>
      </w:r>
    </w:p>
    <w:p w14:paraId="0DC74FDC" w14:textId="272916BF" w:rsidR="00A008E5" w:rsidRDefault="00A008E5" w:rsidP="00A008E5"/>
    <w:p w14:paraId="2A2A3DA0" w14:textId="15966BB3" w:rsidR="00A008E5" w:rsidRDefault="008A3B47" w:rsidP="00A008E5">
      <w:r>
        <w:rPr>
          <w:noProof/>
        </w:rPr>
        <w:drawing>
          <wp:anchor distT="0" distB="0" distL="114300" distR="114300" simplePos="0" relativeHeight="251876352" behindDoc="0" locked="0" layoutInCell="1" allowOverlap="1" wp14:anchorId="263B3AA3" wp14:editId="3FC05645">
            <wp:simplePos x="0" y="0"/>
            <wp:positionH relativeFrom="margin">
              <wp:align>left</wp:align>
            </wp:positionH>
            <wp:positionV relativeFrom="paragraph">
              <wp:posOffset>59479</wp:posOffset>
            </wp:positionV>
            <wp:extent cx="2125134" cy="2125134"/>
            <wp:effectExtent l="0" t="0" r="0" b="8890"/>
            <wp:wrapNone/>
            <wp:docPr id="45644061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4061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134" cy="2125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34876" w14:textId="6787898A" w:rsidR="00831DFB" w:rsidRDefault="008A3B47" w:rsidP="00A008E5">
      <w:r>
        <w:rPr>
          <w:noProof/>
        </w:rPr>
        <w:drawing>
          <wp:anchor distT="0" distB="0" distL="114300" distR="114300" simplePos="0" relativeHeight="251878400" behindDoc="0" locked="0" layoutInCell="1" allowOverlap="1" wp14:anchorId="76EFB3D4" wp14:editId="50BA7D97">
            <wp:simplePos x="0" y="0"/>
            <wp:positionH relativeFrom="margin">
              <wp:posOffset>750276</wp:posOffset>
            </wp:positionH>
            <wp:positionV relativeFrom="paragraph">
              <wp:posOffset>185371</wp:posOffset>
            </wp:positionV>
            <wp:extent cx="198193" cy="269630"/>
            <wp:effectExtent l="19050" t="19050" r="30480" b="16510"/>
            <wp:wrapNone/>
            <wp:docPr id="91240443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0443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1577">
                      <a:off x="0" y="0"/>
                      <a:ext cx="198193" cy="26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8E5">
        <w:t xml:space="preserve">Following the </w:t>
      </w:r>
      <w:r w:rsidR="00585BFD">
        <w:t xml:space="preserve">level </w:t>
      </w:r>
      <w:r w:rsidR="00A008E5">
        <w:t xml:space="preserve">3 rules can make the chance of moving to </w:t>
      </w:r>
      <w:r w:rsidR="00585BFD">
        <w:t xml:space="preserve">level </w:t>
      </w:r>
      <w:r w:rsidR="00A008E5">
        <w:t>4 less likely.</w:t>
      </w:r>
    </w:p>
    <w:p w14:paraId="4D05C40F" w14:textId="77777777" w:rsidR="00831DFB" w:rsidRDefault="00831DFB">
      <w:pPr>
        <w:spacing w:line="240" w:lineRule="auto"/>
        <w:ind w:left="0"/>
      </w:pPr>
      <w:r>
        <w:br w:type="page"/>
      </w:r>
    </w:p>
    <w:p w14:paraId="16766851" w14:textId="7C2E4ED8" w:rsidR="00A008E5" w:rsidRDefault="00831DFB" w:rsidP="00831DFB">
      <w:pPr>
        <w:pStyle w:val="Heading1"/>
      </w:pPr>
      <w:r>
        <w:lastRenderedPageBreak/>
        <w:t xml:space="preserve">Water </w:t>
      </w:r>
      <w:r w:rsidR="00585BFD">
        <w:t xml:space="preserve">restriction level </w:t>
      </w:r>
      <w:r>
        <w:t xml:space="preserve">4 </w:t>
      </w:r>
    </w:p>
    <w:p w14:paraId="2D3DC0B3" w14:textId="77777777" w:rsidR="00831DFB" w:rsidRDefault="00831DFB" w:rsidP="00831DFB"/>
    <w:p w14:paraId="7028E911" w14:textId="44341D78" w:rsidR="00831DFB" w:rsidRDefault="00CB77DC" w:rsidP="00831DFB">
      <w:r>
        <w:rPr>
          <w:noProof/>
        </w:rPr>
        <w:drawing>
          <wp:anchor distT="0" distB="0" distL="114300" distR="114300" simplePos="0" relativeHeight="251846656" behindDoc="0" locked="0" layoutInCell="1" allowOverlap="1" wp14:anchorId="6BF2B2B6" wp14:editId="2E7E2CFE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821267" cy="1117285"/>
            <wp:effectExtent l="0" t="0" r="0" b="6985"/>
            <wp:wrapNone/>
            <wp:docPr id="212978487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8487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267" cy="111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DBF65" w14:textId="39331F8E" w:rsidR="00831DFB" w:rsidRDefault="00831DFB" w:rsidP="00831DFB">
      <w:r>
        <w:t>Level 4 means that there is not enough water.</w:t>
      </w:r>
    </w:p>
    <w:p w14:paraId="2939BDD4" w14:textId="77777777" w:rsidR="00831DFB" w:rsidRDefault="00831DFB" w:rsidP="00831DFB"/>
    <w:p w14:paraId="17432172" w14:textId="3FB79BAF" w:rsidR="00831DFB" w:rsidRDefault="008E6F68" w:rsidP="00831DFB"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1D9D5C75" wp14:editId="01DC5109">
                <wp:simplePos x="0" y="0"/>
                <wp:positionH relativeFrom="margin">
                  <wp:align>left</wp:align>
                </wp:positionH>
                <wp:positionV relativeFrom="paragraph">
                  <wp:posOffset>130810</wp:posOffset>
                </wp:positionV>
                <wp:extent cx="1433195" cy="1342390"/>
                <wp:effectExtent l="0" t="0" r="0" b="0"/>
                <wp:wrapNone/>
                <wp:docPr id="205034163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3195" cy="1342390"/>
                          <a:chOff x="0" y="0"/>
                          <a:chExt cx="1419225" cy="1362075"/>
                        </a:xfrm>
                      </wpg:grpSpPr>
                      <pic:pic xmlns:pic="http://schemas.openxmlformats.org/drawingml/2006/picture">
                        <pic:nvPicPr>
                          <pic:cNvPr id="1731038238" name="Picture 45" descr="A person watering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52336175" name="Multiplication Sign 32"/>
                        <wps:cNvSpPr/>
                        <wps:spPr>
                          <a:xfrm>
                            <a:off x="733425" y="704850"/>
                            <a:ext cx="685800" cy="65722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F25A7" id="Group 4" o:spid="_x0000_s1026" style="position:absolute;margin-left:0;margin-top:10.3pt;width:112.85pt;height:105.7pt;z-index:251967488;mso-position-horizontal:left;mso-position-horizontal-relative:margin;mso-width-relative:margin;mso-height-relative:margin" coordsize="14192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">
                <v:shape id="Picture 45" o:spid="_x0000_s1027" type="#_x0000_t75" alt="A person watering a plant&#10;&#10;Description automatically generated" style="position:absolute;width:12420;height:1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">
                  <v:imagedata r:id="rId69" o:title="A person watering a plant&#10;&#10;Description automatically generated"/>
                </v:shape>
                <v:shape id="Multiplication Sign 32" o:spid="_x0000_s1028" style="position:absolute;left:7334;top:7048;width:6858;height:6572;visibility:visible;mso-wrap-style:square;v-text-anchor:middle" coordsize="68580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" path="m111235,213651l218189,102047,342900,221561,467611,102047,574565,213651,454606,328613,574565,443574,467611,555178,342900,435664,218189,555178,111235,443574,231194,328613,111235,213651xe" fillcolor="red" stroked="f" strokeweight="1pt">
                  <v:stroke joinstyle="miter"/>
                  <v:path arrowok="t" o:connecttype="custom" o:connectlocs="111235,213651;218189,102047;342900,221561;467611,102047;574565,213651;454606,328613;574565,443574;467611,555178;342900,435664;218189,555178;111235,443574;231194,328613;111235,213651" o:connectangles="0,0,0,0,0,0,0,0,0,0,0,0,0"/>
                </v:shape>
                <w10:wrap anchorx="margin"/>
              </v:group>
            </w:pict>
          </mc:Fallback>
        </mc:AlternateContent>
      </w:r>
    </w:p>
    <w:p w14:paraId="55CAAA95" w14:textId="027438E7" w:rsidR="00831DFB" w:rsidRDefault="00831DFB" w:rsidP="00831DFB">
      <w:r>
        <w:t xml:space="preserve">At </w:t>
      </w:r>
      <w:r w:rsidR="00585BFD">
        <w:t xml:space="preserve">level </w:t>
      </w:r>
      <w:r>
        <w:t xml:space="preserve">4 </w:t>
      </w:r>
      <w:r w:rsidR="008E6F68">
        <w:t>nearly all people are not allowed to use any water outside</w:t>
      </w:r>
      <w:r>
        <w:t>.</w:t>
      </w:r>
    </w:p>
    <w:p w14:paraId="61F49A85" w14:textId="5CEB9492" w:rsidR="00831DFB" w:rsidRDefault="006E1DB7" w:rsidP="00831DFB">
      <w:r>
        <w:rPr>
          <w:noProof/>
        </w:rPr>
        <w:drawing>
          <wp:anchor distT="0" distB="0" distL="114300" distR="114300" simplePos="0" relativeHeight="251886592" behindDoc="0" locked="0" layoutInCell="1" allowOverlap="1" wp14:anchorId="59473476" wp14:editId="6B0DD622">
            <wp:simplePos x="0" y="0"/>
            <wp:positionH relativeFrom="column">
              <wp:posOffset>-19050</wp:posOffset>
            </wp:positionH>
            <wp:positionV relativeFrom="paragraph">
              <wp:posOffset>116205</wp:posOffset>
            </wp:positionV>
            <wp:extent cx="1828804" cy="1828804"/>
            <wp:effectExtent l="0" t="0" r="0" b="0"/>
            <wp:wrapNone/>
            <wp:docPr id="1556402066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02066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CDA80" w14:textId="25ABF4C9" w:rsidR="00831DFB" w:rsidRDefault="00831DFB" w:rsidP="00831DFB"/>
    <w:p w14:paraId="6A572C80" w14:textId="42078477" w:rsidR="00831DFB" w:rsidRDefault="00831DFB" w:rsidP="006E1DB7">
      <w:r>
        <w:t>This means you cannot do things like</w:t>
      </w:r>
      <w:r w:rsidR="008E40F5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4EB0A7C" wp14:editId="6AEC1F96">
                <wp:simplePos x="0" y="0"/>
                <wp:positionH relativeFrom="column">
                  <wp:posOffset>1003935</wp:posOffset>
                </wp:positionH>
                <wp:positionV relativeFrom="paragraph">
                  <wp:posOffset>125095</wp:posOffset>
                </wp:positionV>
                <wp:extent cx="796290" cy="744855"/>
                <wp:effectExtent l="0" t="0" r="0" b="0"/>
                <wp:wrapNone/>
                <wp:docPr id="45855119" name="Multiplication Sig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6290" cy="74485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4A581" id="Multiplication Sign 5" o:spid="_x0000_s1026" style="position:absolute;margin-left:79.05pt;margin-top:9.85pt;width:62.7pt;height:58.6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96290,74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" path="m131410,242866l251087,114925,398145,252484,545203,114925,664880,242866,526371,372428,664880,501989,545203,629930,398145,492371,251087,629930,131410,501989,269919,372428,131410,242866xe" fillcolor="red" stroked="f" strokeweight="1pt">
                <v:stroke joinstyle="miter"/>
                <v:path arrowok="t" o:connecttype="custom" o:connectlocs="131410,242866;251087,114925;398145,252484;545203,114925;664880,242866;526371,372428;664880,501989;545203,629930;398145,492371;251087,629930;131410,501989;269919,372428;131410,242866" o:connectangles="0,0,0,0,0,0,0,0,0,0,0,0,0"/>
              </v:shape>
            </w:pict>
          </mc:Fallback>
        </mc:AlternateContent>
      </w:r>
      <w:r w:rsidR="008E40F5">
        <w:rPr>
          <w:noProof/>
        </w:rPr>
        <w:drawing>
          <wp:anchor distT="0" distB="0" distL="114300" distR="114300" simplePos="0" relativeHeight="251890688" behindDoc="0" locked="0" layoutInCell="1" allowOverlap="1" wp14:anchorId="6337A01D" wp14:editId="165F3083">
            <wp:simplePos x="0" y="0"/>
            <wp:positionH relativeFrom="margin">
              <wp:posOffset>0</wp:posOffset>
            </wp:positionH>
            <wp:positionV relativeFrom="paragraph">
              <wp:posOffset>327025</wp:posOffset>
            </wp:positionV>
            <wp:extent cx="571500" cy="571500"/>
            <wp:effectExtent l="0" t="0" r="0" b="0"/>
            <wp:wrapNone/>
            <wp:docPr id="12254504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504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DB7">
        <w:t xml:space="preserve"> </w:t>
      </w:r>
      <w:r>
        <w:t>wash your car.</w:t>
      </w:r>
    </w:p>
    <w:p w14:paraId="420595DF" w14:textId="07AABCC8" w:rsidR="008E6F68" w:rsidRDefault="008E6F68" w:rsidP="006E1DB7"/>
    <w:p w14:paraId="305FA0EE" w14:textId="739C9E4D" w:rsidR="008E6F68" w:rsidRDefault="008E6F68" w:rsidP="006E1DB7">
      <w:r>
        <w:rPr>
          <w:noProof/>
        </w:rPr>
        <w:drawing>
          <wp:anchor distT="0" distB="0" distL="114300" distR="114300" simplePos="0" relativeHeight="251885568" behindDoc="0" locked="0" layoutInCell="1" allowOverlap="1" wp14:anchorId="68250261" wp14:editId="563589A4">
            <wp:simplePos x="0" y="0"/>
            <wp:positionH relativeFrom="margin">
              <wp:posOffset>133350</wp:posOffset>
            </wp:positionH>
            <wp:positionV relativeFrom="paragraph">
              <wp:posOffset>130810</wp:posOffset>
            </wp:positionV>
            <wp:extent cx="1407089" cy="1407089"/>
            <wp:effectExtent l="0" t="0" r="3175" b="3175"/>
            <wp:wrapNone/>
            <wp:docPr id="188605555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55559" name="Picture 45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7089" cy="140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ECF766" w14:textId="77777777" w:rsidR="008E6F68" w:rsidRDefault="008E6F68" w:rsidP="008E6F68">
      <w:r>
        <w:t>You can water your vegetable garden if you are growing food to eat.</w:t>
      </w:r>
    </w:p>
    <w:p w14:paraId="72F96602" w14:textId="151B1589" w:rsidR="00831DFB" w:rsidRDefault="00831DFB" w:rsidP="00831DFB"/>
    <w:p w14:paraId="692425EE" w14:textId="068B5312" w:rsidR="00831DFB" w:rsidRDefault="00831DFB" w:rsidP="00831DFB"/>
    <w:p w14:paraId="49164010" w14:textId="095FD8D0" w:rsidR="005917B0" w:rsidRDefault="008A3B47" w:rsidP="008E40F5">
      <w:r>
        <w:rPr>
          <w:noProof/>
        </w:rPr>
        <w:drawing>
          <wp:anchor distT="0" distB="0" distL="114300" distR="114300" simplePos="0" relativeHeight="251891712" behindDoc="0" locked="0" layoutInCell="1" allowOverlap="1" wp14:anchorId="3A1A5663" wp14:editId="7298CA97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943708" cy="943708"/>
            <wp:effectExtent l="0" t="0" r="0" b="8890"/>
            <wp:wrapNone/>
            <wp:docPr id="1077948342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48342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08" cy="94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DFB">
        <w:t xml:space="preserve">At </w:t>
      </w:r>
      <w:r w:rsidR="00585BFD">
        <w:t xml:space="preserve">level </w:t>
      </w:r>
      <w:r w:rsidR="00831DFB">
        <w:t xml:space="preserve">4 we need to use </w:t>
      </w:r>
      <w:r>
        <w:t>only a</w:t>
      </w:r>
      <w:r w:rsidR="00831DFB">
        <w:t xml:space="preserve"> little water inside so that there is enough water for everyone.</w:t>
      </w:r>
      <w:r w:rsidR="005917B0">
        <w:br w:type="page"/>
      </w:r>
    </w:p>
    <w:p w14:paraId="7A058BFE" w14:textId="4D4AD179" w:rsidR="00831DFB" w:rsidRDefault="006E14FB" w:rsidP="00831DF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37232013" wp14:editId="14AE796F">
                <wp:simplePos x="0" y="0"/>
                <wp:positionH relativeFrom="margin">
                  <wp:posOffset>-57150</wp:posOffset>
                </wp:positionH>
                <wp:positionV relativeFrom="paragraph">
                  <wp:posOffset>-393700</wp:posOffset>
                </wp:positionV>
                <wp:extent cx="1433195" cy="1342390"/>
                <wp:effectExtent l="0" t="0" r="0" b="0"/>
                <wp:wrapNone/>
                <wp:docPr id="150293929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3195" cy="1342390"/>
                          <a:chOff x="0" y="0"/>
                          <a:chExt cx="1419225" cy="1362075"/>
                        </a:xfrm>
                      </wpg:grpSpPr>
                      <pic:pic xmlns:pic="http://schemas.openxmlformats.org/drawingml/2006/picture">
                        <pic:nvPicPr>
                          <pic:cNvPr id="1274955652" name="Picture 45" descr="A person watering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4488613" name="Multiplication Sign 32"/>
                        <wps:cNvSpPr/>
                        <wps:spPr>
                          <a:xfrm>
                            <a:off x="733425" y="704850"/>
                            <a:ext cx="685800" cy="65722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37CAF" id="Group 4" o:spid="_x0000_s1026" style="position:absolute;margin-left:-4.5pt;margin-top:-31pt;width:112.85pt;height:105.7pt;z-index:251893760;mso-position-horizontal-relative:margin;mso-width-relative:margin;mso-height-relative:margin" coordsize="14192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">
                <v:shape id="Picture 45" o:spid="_x0000_s1027" type="#_x0000_t75" alt="A person watering a plant&#10;&#10;Description automatically generated" style="position:absolute;width:12420;height:1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">
                  <v:imagedata r:id="rId73" o:title="A person watering a plant&#10;&#10;Description automatically generated"/>
                </v:shape>
                <v:shape id="Multiplication Sign 32" o:spid="_x0000_s1028" style="position:absolute;left:7334;top:7048;width:6858;height:6572;visibility:visible;mso-wrap-style:square;v-text-anchor:middle" coordsize="68580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" path="m111235,213651l218189,102047,342900,221561,467611,102047,574565,213651,454606,328613,574565,443574,467611,555178,342900,435664,218189,555178,111235,443574,231194,328613,111235,213651xe" fillcolor="red" stroked="f" strokeweight="1pt">
                  <v:stroke joinstyle="miter"/>
                  <v:path arrowok="t" o:connecttype="custom" o:connectlocs="111235,213651;218189,102047;342900,221561;467611,102047;574565,213651;454606,328613;574565,443574;467611,555178;342900,435664;218189,555178;111235,443574;231194,328613;111235,213651" o:connectangles="0,0,0,0,0,0,0,0,0,0,0,0,0"/>
                </v:shape>
                <w10:wrap anchorx="margin"/>
              </v:group>
            </w:pict>
          </mc:Fallback>
        </mc:AlternateContent>
      </w:r>
      <w:r w:rsidR="00831DFB">
        <w:t>To help save water you should:</w:t>
      </w:r>
    </w:p>
    <w:p w14:paraId="6DBB51EC" w14:textId="29656506" w:rsidR="00831DFB" w:rsidRDefault="00831DFB" w:rsidP="00831DFB">
      <w:pPr>
        <w:pStyle w:val="Listtoplevel"/>
      </w:pPr>
      <w:r>
        <w:t>stop using any water outside</w:t>
      </w:r>
    </w:p>
    <w:p w14:paraId="69F75237" w14:textId="0352E568" w:rsidR="00831DFB" w:rsidRDefault="006E14FB" w:rsidP="00831DFB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39020A53" wp14:editId="2FD5D50D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1213485" cy="1020445"/>
                <wp:effectExtent l="0" t="0" r="5715" b="8255"/>
                <wp:wrapNone/>
                <wp:docPr id="108299518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3485" cy="1020445"/>
                          <a:chOff x="0" y="0"/>
                          <a:chExt cx="1602789" cy="1348105"/>
                        </a:xfrm>
                      </wpg:grpSpPr>
                      <pic:pic xmlns:pic="http://schemas.openxmlformats.org/drawingml/2006/picture">
                        <pic:nvPicPr>
                          <pic:cNvPr id="223100611" name="Picture 37" descr="A close-up of a shower hea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754" y="0"/>
                            <a:ext cx="1169035" cy="1348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6155467" name="Text Box 38"/>
                        <wps:cNvSpPr txBox="1"/>
                        <wps:spPr>
                          <a:xfrm>
                            <a:off x="0" y="902677"/>
                            <a:ext cx="797170" cy="4044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53CB829" w14:textId="348B5EAA" w:rsidR="008A3B47" w:rsidRPr="008A3B47" w:rsidRDefault="008A3B47">
                              <w:pPr>
                                <w:ind w:left="0"/>
                                <w:rPr>
                                  <w:sz w:val="24"/>
                                  <w:szCs w:val="20"/>
                                  <w:lang w:val="en-NZ"/>
                                </w:rPr>
                              </w:pPr>
                              <w:r w:rsidRPr="008A3B47">
                                <w:rPr>
                                  <w:sz w:val="24"/>
                                  <w:szCs w:val="20"/>
                                  <w:lang w:val="en-NZ"/>
                                </w:rPr>
                                <w:t>2 Min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20A53" id="Group 3" o:spid="_x0000_s1041" style="position:absolute;left:0;text-align:left;margin-left:0;margin-top:8.85pt;width:95.55pt;height:80.35pt;z-index:251896832;mso-position-horizontal:left;mso-position-horizontal-relative:margin;mso-width-relative:margin;mso-height-relative:margin" coordsize="16027,13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">
                <v:shape id="Picture 37" o:spid="_x0000_s1042" type="#_x0000_t75" alt="A close-up of a shower head&#10;&#10;Description automatically generated" style="position:absolute;left:4337;width:11690;height:13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">
                  <v:imagedata r:id="rId75" o:title="A close-up of a shower head&#10;&#10;Description automatically generated"/>
                </v:shape>
                <v:shape id="Text Box 38" o:spid="_x0000_s1043" type="#_x0000_t202" style="position:absolute;top:9026;width:7971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" fillcolor="white [3201]" strokeweight=".5pt">
                  <v:textbox>
                    <w:txbxContent>
                      <w:p w14:paraId="753CB829" w14:textId="348B5EAA" w:rsidR="008A3B47" w:rsidRPr="008A3B47" w:rsidRDefault="008A3B47">
                        <w:pPr>
                          <w:ind w:left="0"/>
                          <w:rPr>
                            <w:sz w:val="24"/>
                            <w:szCs w:val="20"/>
                            <w:lang w:val="en-NZ"/>
                          </w:rPr>
                        </w:pPr>
                        <w:r w:rsidRPr="008A3B47">
                          <w:rPr>
                            <w:sz w:val="24"/>
                            <w:szCs w:val="20"/>
                            <w:lang w:val="en-NZ"/>
                          </w:rPr>
                          <w:t>2 Min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31DFB">
        <w:t>only take 2 minute showers.</w:t>
      </w:r>
    </w:p>
    <w:p w14:paraId="5F8B13B6" w14:textId="6080F4EF" w:rsidR="00831DFB" w:rsidRDefault="00831DFB" w:rsidP="00831DFB"/>
    <w:p w14:paraId="4D2FE450" w14:textId="6CAB7602" w:rsidR="00831DFB" w:rsidRDefault="008A3B47" w:rsidP="00831DFB">
      <w:r>
        <w:rPr>
          <w:noProof/>
        </w:rPr>
        <w:drawing>
          <wp:anchor distT="0" distB="0" distL="114300" distR="114300" simplePos="0" relativeHeight="251897856" behindDoc="0" locked="0" layoutInCell="1" allowOverlap="1" wp14:anchorId="5A5FB9EE" wp14:editId="24CE949C">
            <wp:simplePos x="0" y="0"/>
            <wp:positionH relativeFrom="margin">
              <wp:align>left</wp:align>
            </wp:positionH>
            <wp:positionV relativeFrom="paragraph">
              <wp:posOffset>282184</wp:posOffset>
            </wp:positionV>
            <wp:extent cx="1277620" cy="1277620"/>
            <wp:effectExtent l="0" t="0" r="0" b="0"/>
            <wp:wrapNone/>
            <wp:docPr id="1857691558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91558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45A98" w14:textId="0BF048C9" w:rsidR="00831DFB" w:rsidRDefault="00831DFB" w:rsidP="00831DFB">
      <w:r>
        <w:t>You should only do 1 load of washing for each person in your house each week.</w:t>
      </w:r>
    </w:p>
    <w:p w14:paraId="3CB83946" w14:textId="37340ECB" w:rsidR="00831DFB" w:rsidRDefault="00831DFB" w:rsidP="00831DFB"/>
    <w:p w14:paraId="201B7A65" w14:textId="6E0CACEC" w:rsidR="00831DFB" w:rsidRDefault="006E14FB" w:rsidP="00831DFB">
      <w:r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4C952F20" wp14:editId="2427E8EF">
                <wp:simplePos x="0" y="0"/>
                <wp:positionH relativeFrom="margin">
                  <wp:align>left</wp:align>
                </wp:positionH>
                <wp:positionV relativeFrom="paragraph">
                  <wp:posOffset>292735</wp:posOffset>
                </wp:positionV>
                <wp:extent cx="1336040" cy="1611630"/>
                <wp:effectExtent l="0" t="0" r="0" b="0"/>
                <wp:wrapNone/>
                <wp:docPr id="8307467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6040" cy="1611630"/>
                          <a:chOff x="0" y="0"/>
                          <a:chExt cx="1336235" cy="1611630"/>
                        </a:xfrm>
                      </wpg:grpSpPr>
                      <pic:pic xmlns:pic="http://schemas.openxmlformats.org/drawingml/2006/picture">
                        <pic:nvPicPr>
                          <pic:cNvPr id="2129853293" name="Picture 40" descr="A washing machine with a basket of cloth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15" y="0"/>
                            <a:ext cx="1277620" cy="1277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980945" name="Picture 40" descr="A washing machine with a basket of cloth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/>
                          <a:srcRect l="40832" t="51384"/>
                          <a:stretch/>
                        </pic:blipFill>
                        <pic:spPr bwMode="auto">
                          <a:xfrm>
                            <a:off x="0" y="838200"/>
                            <a:ext cx="755650" cy="62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1699164" name="Picture 40" descr="A washing machine with a basket of cloth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/>
                          <a:srcRect l="40832" t="51384"/>
                          <a:stretch/>
                        </pic:blipFill>
                        <pic:spPr bwMode="auto">
                          <a:xfrm>
                            <a:off x="550984" y="990600"/>
                            <a:ext cx="755650" cy="62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465E0" id="Group 2" o:spid="_x0000_s1026" style="position:absolute;margin-left:0;margin-top:23.05pt;width:105.2pt;height:126.9pt;z-index:251905024;mso-position-horizontal:left;mso-position-horizontal-relative:margin" coordsize="13362,16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">
                <v:shape id="Picture 40" o:spid="_x0000_s1027" type="#_x0000_t75" alt="A washing machine with a basket of clothes&#10;&#10;Description automatically generated" style="position:absolute;left:586;width:12776;height: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">
                  <v:imagedata r:id="rId78" o:title="A washing machine with a basket of clothes&#10;&#10;Description automatically generated"/>
                </v:shape>
                <v:shape id="Picture 40" o:spid="_x0000_s1028" type="#_x0000_t75" alt="A washing machine with a basket of clothes&#10;&#10;Description automatically generated" style="position:absolute;top:8382;width:7556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">
                  <v:imagedata r:id="rId79" o:title="A washing machine with a basket of clothes&#10;&#10;Description automatically generated" croptop="33675f" cropleft="26760f"/>
                </v:shape>
                <v:shape id="Picture 40" o:spid="_x0000_s1029" type="#_x0000_t75" alt="A washing machine with a basket of clothes&#10;&#10;Description automatically generated" style="position:absolute;left:5509;top:9906;width:7557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">
                  <v:imagedata r:id="rId79" o:title="A washing machine with a basket of clothes&#10;&#10;Description automatically generated" croptop="33675f" cropleft="26760f"/>
                </v:shape>
                <w10:wrap anchorx="margin"/>
              </v:group>
            </w:pict>
          </mc:Fallback>
        </mc:AlternateContent>
      </w:r>
    </w:p>
    <w:p w14:paraId="1CDD882D" w14:textId="77DBAB61" w:rsidR="00A74819" w:rsidRDefault="00831DFB" w:rsidP="00831DFB">
      <w:r>
        <w:t>This means that if you</w:t>
      </w:r>
      <w:r w:rsidR="00585BFD">
        <w:t>r</w:t>
      </w:r>
      <w:r>
        <w:t xml:space="preserve"> house has 3 people you only do 3 loads of washing each week.</w:t>
      </w:r>
    </w:p>
    <w:p w14:paraId="414A8DD7" w14:textId="77777777" w:rsidR="00A74819" w:rsidRDefault="00A74819">
      <w:pPr>
        <w:spacing w:line="240" w:lineRule="auto"/>
        <w:ind w:left="0"/>
      </w:pPr>
      <w:r>
        <w:br w:type="page"/>
      </w:r>
    </w:p>
    <w:p w14:paraId="63DAA781" w14:textId="77777777" w:rsidR="00A74819" w:rsidRDefault="00A74819" w:rsidP="00A74819">
      <w:pPr>
        <w:pStyle w:val="Heading1"/>
      </w:pPr>
      <w:r>
        <w:lastRenderedPageBreak/>
        <w:t xml:space="preserve">Contact </w:t>
      </w:r>
      <w:proofErr w:type="gramStart"/>
      <w:r>
        <w:t>us</w:t>
      </w:r>
      <w:proofErr w:type="gramEnd"/>
    </w:p>
    <w:p w14:paraId="5658F62D" w14:textId="2D5B2A4B" w:rsidR="00A74819" w:rsidRDefault="00A74819" w:rsidP="00A74819">
      <w:r>
        <w:rPr>
          <w:noProof/>
        </w:rPr>
        <w:drawing>
          <wp:anchor distT="0" distB="0" distL="114300" distR="114300" simplePos="0" relativeHeight="251949056" behindDoc="0" locked="0" layoutInCell="1" allowOverlap="1" wp14:anchorId="4089263B" wp14:editId="2DA851E9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1463040" cy="1326515"/>
            <wp:effectExtent l="0" t="0" r="3810" b="698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8EEEC" w14:textId="77777777" w:rsidR="00A74819" w:rsidRDefault="00A74819" w:rsidP="00A74819"/>
    <w:p w14:paraId="5C228DA7" w14:textId="77777777" w:rsidR="00A74819" w:rsidRDefault="00A74819" w:rsidP="00A74819">
      <w:r>
        <w:t xml:space="preserve">If you have any </w:t>
      </w:r>
      <w:proofErr w:type="gramStart"/>
      <w:r>
        <w:t>questions</w:t>
      </w:r>
      <w:proofErr w:type="gramEnd"/>
      <w:r>
        <w:t xml:space="preserve"> you can contact us by:</w:t>
      </w:r>
    </w:p>
    <w:p w14:paraId="34A1292B" w14:textId="1A67C6F3" w:rsidR="00A74819" w:rsidRDefault="00A74819" w:rsidP="00A74819">
      <w:pPr>
        <w:pStyle w:val="ListParagraph"/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688C8B55" wp14:editId="16CB9034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1278890" cy="127889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email at:</w:t>
      </w:r>
    </w:p>
    <w:p w14:paraId="25B526DF" w14:textId="77777777" w:rsidR="00A74819" w:rsidRDefault="00A74819" w:rsidP="00A74819"/>
    <w:p w14:paraId="31A10118" w14:textId="77777777" w:rsidR="00A74819" w:rsidRPr="009614AE" w:rsidRDefault="00A74819" w:rsidP="00A74819">
      <w:pPr>
        <w:rPr>
          <w:b/>
          <w:bCs/>
        </w:rPr>
      </w:pPr>
      <w:r w:rsidRPr="009614AE">
        <w:rPr>
          <w:b/>
          <w:bCs/>
        </w:rPr>
        <w:t>customer@wellingtonwater.co.nz</w:t>
      </w:r>
    </w:p>
    <w:p w14:paraId="08B3C585" w14:textId="09E6E9CB" w:rsidR="00A74819" w:rsidRDefault="00A74819" w:rsidP="00A74819">
      <w:pPr>
        <w:pStyle w:val="ListParagraph"/>
      </w:pPr>
      <w:r>
        <w:rPr>
          <w:noProof/>
        </w:rPr>
        <w:drawing>
          <wp:anchor distT="0" distB="0" distL="114300" distR="114300" simplePos="0" relativeHeight="251951104" behindDoc="0" locked="0" layoutInCell="1" allowOverlap="1" wp14:anchorId="72CA3D47" wp14:editId="65D72658">
            <wp:simplePos x="0" y="0"/>
            <wp:positionH relativeFrom="margin">
              <wp:align>left</wp:align>
            </wp:positionH>
            <wp:positionV relativeFrom="paragraph">
              <wp:posOffset>427990</wp:posOffset>
            </wp:positionV>
            <wp:extent cx="1211580" cy="1294765"/>
            <wp:effectExtent l="0" t="0" r="7620" b="63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phone on:</w:t>
      </w:r>
    </w:p>
    <w:p w14:paraId="73AD43F3" w14:textId="77777777" w:rsidR="00A74819" w:rsidRDefault="00A74819" w:rsidP="00A74819"/>
    <w:p w14:paraId="5914A9CD" w14:textId="77777777" w:rsidR="00A74819" w:rsidRPr="009614AE" w:rsidRDefault="00A74819" w:rsidP="00A74819">
      <w:pPr>
        <w:rPr>
          <w:b/>
          <w:bCs/>
        </w:rPr>
      </w:pPr>
      <w:r w:rsidRPr="009614AE">
        <w:rPr>
          <w:b/>
          <w:bCs/>
        </w:rPr>
        <w:t>04 912 4400</w:t>
      </w:r>
    </w:p>
    <w:p w14:paraId="08C3064D" w14:textId="77777777" w:rsidR="00A74819" w:rsidRDefault="00A74819" w:rsidP="00A74819"/>
    <w:p w14:paraId="3CD56FDF" w14:textId="77777777" w:rsidR="00A74819" w:rsidRDefault="00A74819" w:rsidP="00A74819"/>
    <w:p w14:paraId="633184D1" w14:textId="288BB929" w:rsidR="00A74819" w:rsidRDefault="00A74819" w:rsidP="00A74819"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539DC13B" wp14:editId="6EA41A24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1193165" cy="1193165"/>
                <wp:effectExtent l="0" t="0" r="0" b="698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3165" cy="1193165"/>
                          <a:chOff x="0" y="0"/>
                          <a:chExt cx="1193165" cy="1193165"/>
                        </a:xfrm>
                      </wpg:grpSpPr>
                      <pic:pic xmlns:pic="http://schemas.openxmlformats.org/drawingml/2006/picture">
                        <pic:nvPicPr>
                          <pic:cNvPr id="103836289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119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1067979" name="Straight Connector 19"/>
                        <wps:cNvCnPr/>
                        <wps:spPr>
                          <a:xfrm flipH="1">
                            <a:off x="293899" y="901736"/>
                            <a:ext cx="48627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66133711" name="Straight Connector 19"/>
                        <wps:cNvCnPr/>
                        <wps:spPr>
                          <a:xfrm flipH="1">
                            <a:off x="283327" y="1055017"/>
                            <a:ext cx="48627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2B7B2" id="Group 7" o:spid="_x0000_s1026" style="position:absolute;margin-left:0;margin-top:.6pt;width:93.95pt;height:93.95pt;z-index:251952128" coordsize="11931,1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">
                <v:shape id="Picture 18" o:spid="_x0000_s1027" type="#_x0000_t75" style="position:absolute;width:11931;height:1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">
                  <v:imagedata r:id="rId84" o:title=""/>
                </v:shape>
                <v:line id="Straight Connector 19" o:spid="_x0000_s1028" style="position:absolute;flip:x;visibility:visible;mso-wrap-style:square" from="2938,9017" to="7801,9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" strokecolor="#c55a11" strokeweight="3pt">
                  <v:stroke joinstyle="miter"/>
                </v:line>
                <v:line id="Straight Connector 19" o:spid="_x0000_s1029" style="position:absolute;flip:x;visibility:visible;mso-wrap-style:square" from="2833,10550" to="7695,10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" strokecolor="#c55a11" strokeweight="3pt">
                  <v:stroke joinstyle="miter"/>
                </v:line>
              </v:group>
            </w:pict>
          </mc:Fallback>
        </mc:AlternateContent>
      </w:r>
      <w:r>
        <w:t>You can call us:</w:t>
      </w:r>
    </w:p>
    <w:p w14:paraId="7DC138B6" w14:textId="77777777" w:rsidR="00A74819" w:rsidRDefault="00A74819" w:rsidP="00A74819">
      <w:pPr>
        <w:pStyle w:val="ListParagraph"/>
      </w:pPr>
      <w:r>
        <w:t>Monday to Friday</w:t>
      </w:r>
    </w:p>
    <w:p w14:paraId="78A9A8CE" w14:textId="180D1AE9" w:rsidR="00A74819" w:rsidRDefault="00A74819" w:rsidP="00A74819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60AD8C3" wp14:editId="6BA0EF66">
                <wp:simplePos x="0" y="0"/>
                <wp:positionH relativeFrom="column">
                  <wp:posOffset>-269875</wp:posOffset>
                </wp:positionH>
                <wp:positionV relativeFrom="paragraph">
                  <wp:posOffset>309245</wp:posOffset>
                </wp:positionV>
                <wp:extent cx="1717675" cy="80264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7675" cy="802640"/>
                          <a:chOff x="0" y="0"/>
                          <a:chExt cx="2036526" cy="951230"/>
                        </a:xfrm>
                      </wpg:grpSpPr>
                      <pic:pic xmlns:pic="http://schemas.openxmlformats.org/drawingml/2006/picture">
                        <pic:nvPicPr>
                          <pic:cNvPr id="1209799310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951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316688" name="Picture 22" descr="A clock with numbers and a price t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391" y="0"/>
                            <a:ext cx="826135" cy="951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9302907" name="Arrow: Right 23"/>
                        <wps:cNvSpPr/>
                        <wps:spPr>
                          <a:xfrm>
                            <a:off x="840402" y="447179"/>
                            <a:ext cx="341971" cy="147996"/>
                          </a:xfrm>
                          <a:prstGeom prst="rightArrow">
                            <a:avLst/>
                          </a:prstGeom>
                          <a:solidFill>
                            <a:srgbClr val="92D050"/>
                          </a:solidFill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8D4B5" id="Group 6" o:spid="_x0000_s1026" style="position:absolute;margin-left:-21.25pt;margin-top:24.35pt;width:135.25pt;height:63.2pt;z-index:251953152;mso-width-relative:margin;mso-height-relative:margin" coordsize="20365,9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">
                <v:shape id="Picture 21" o:spid="_x0000_s1027" type="#_x0000_t75" style="position:absolute;width:8261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">
                  <v:imagedata r:id="rId87" o:title=""/>
                </v:shape>
                <v:shape id="Picture 22" o:spid="_x0000_s1028" type="#_x0000_t75" alt="A clock with numbers and a price tag&#10;&#10;Description automatically generated" style="position:absolute;left:12103;width:8262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">
                  <v:imagedata r:id="rId88" o:title="A clock with numbers and a price tag&#10;&#10;Description automatically generated"/>
                </v:shape>
                <v:shape id="Arrow: Right 23" o:spid="_x0000_s1029" type="#_x0000_t13" style="position:absolute;left:8404;top:4471;width:3419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" adj="16926" fillcolor="#92d050" strokecolor="#172c51" strokeweight="1pt"/>
              </v:group>
            </w:pict>
          </mc:Fallback>
        </mc:AlternateContent>
      </w:r>
      <w:r>
        <w:t>between 7:00 am and 5:00 pm.</w:t>
      </w:r>
      <w:r>
        <w:br w:type="page"/>
      </w:r>
    </w:p>
    <w:p w14:paraId="1FBDEF6F" w14:textId="1C05A8E5" w:rsidR="00A74819" w:rsidRDefault="00A74819" w:rsidP="00A74819">
      <w:pPr>
        <w:rPr>
          <w:rFonts w:eastAsia="Times New Roman"/>
          <w:lang w:val="en-GB"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45984" behindDoc="0" locked="0" layoutInCell="1" allowOverlap="1" wp14:anchorId="492A92FF" wp14:editId="7AEAC7F3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val="en-GB" w:eastAsia="en-NZ"/>
        </w:rPr>
        <w:t xml:space="preserve">If you find it hard to use the phone the </w:t>
      </w:r>
      <w:r>
        <w:rPr>
          <w:rFonts w:eastAsia="Times New Roman"/>
          <w:b/>
          <w:lang w:val="en-GB" w:eastAsia="en-NZ"/>
        </w:rPr>
        <w:t xml:space="preserve">New Zealand Relay </w:t>
      </w:r>
      <w:r>
        <w:rPr>
          <w:rFonts w:eastAsia="Times New Roman"/>
          <w:lang w:val="en-GB" w:eastAsia="en-NZ"/>
        </w:rPr>
        <w:t>service is for people who are:</w:t>
      </w:r>
    </w:p>
    <w:p w14:paraId="54972DE5" w14:textId="547662A3" w:rsidR="00A74819" w:rsidRPr="009614AE" w:rsidRDefault="00A74819" w:rsidP="00A74819">
      <w:pPr>
        <w:pStyle w:val="ListParagraph"/>
        <w:numPr>
          <w:ilvl w:val="0"/>
          <w:numId w:val="14"/>
        </w:numPr>
        <w:ind w:left="4253" w:hanging="578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01561888" wp14:editId="5A0A33E9">
            <wp:simplePos x="0" y="0"/>
            <wp:positionH relativeFrom="column">
              <wp:posOffset>-93980</wp:posOffset>
            </wp:positionH>
            <wp:positionV relativeFrom="paragraph">
              <wp:posOffset>445770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4AE">
        <w:rPr>
          <w:lang w:eastAsia="en-NZ"/>
        </w:rPr>
        <w:t>Deaf / hard of hearing</w:t>
      </w:r>
    </w:p>
    <w:p w14:paraId="46C8895A" w14:textId="77777777" w:rsidR="00A74819" w:rsidRPr="009614AE" w:rsidRDefault="00A74819" w:rsidP="00A74819">
      <w:pPr>
        <w:pStyle w:val="ListParagraph"/>
        <w:numPr>
          <w:ilvl w:val="0"/>
          <w:numId w:val="14"/>
        </w:numPr>
        <w:ind w:left="4253" w:hanging="578"/>
        <w:rPr>
          <w:lang w:eastAsia="en-NZ"/>
        </w:rPr>
      </w:pPr>
      <w:r w:rsidRPr="009614AE">
        <w:rPr>
          <w:lang w:eastAsia="en-NZ"/>
        </w:rPr>
        <w:t>deafblind</w:t>
      </w:r>
    </w:p>
    <w:p w14:paraId="164A0F66" w14:textId="77777777" w:rsidR="00A74819" w:rsidRPr="009614AE" w:rsidRDefault="00A74819" w:rsidP="00A74819">
      <w:pPr>
        <w:pStyle w:val="ListParagraph"/>
        <w:numPr>
          <w:ilvl w:val="0"/>
          <w:numId w:val="14"/>
        </w:numPr>
        <w:ind w:left="4253" w:hanging="578"/>
        <w:rPr>
          <w:lang w:eastAsia="en-NZ"/>
        </w:rPr>
      </w:pPr>
      <w:r w:rsidRPr="009614AE">
        <w:rPr>
          <w:lang w:eastAsia="en-NZ"/>
        </w:rPr>
        <w:t>speech impaired / find it hard to talk.</w:t>
      </w:r>
    </w:p>
    <w:p w14:paraId="323D7D65" w14:textId="77777777" w:rsidR="00A74819" w:rsidRDefault="00A74819" w:rsidP="00A74819">
      <w:pPr>
        <w:rPr>
          <w:rFonts w:eastAsia="Times New Roman"/>
          <w:lang w:val="en-NZ"/>
        </w:rPr>
      </w:pPr>
    </w:p>
    <w:p w14:paraId="7C004E26" w14:textId="77777777" w:rsidR="00A74819" w:rsidRDefault="00A74819" w:rsidP="00A74819">
      <w:pPr>
        <w:rPr>
          <w:rFonts w:eastAsia="Times New Roman"/>
        </w:rPr>
      </w:pPr>
    </w:p>
    <w:p w14:paraId="32C30C6E" w14:textId="610507C9" w:rsidR="00A74819" w:rsidRDefault="00A74819" w:rsidP="00A74819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5EF7CF5A" wp14:editId="3A6F75C0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</w:rPr>
        <w:t>You can find out more about the New Zealand Relay service at:</w:t>
      </w:r>
    </w:p>
    <w:p w14:paraId="7FC09EEA" w14:textId="77777777" w:rsidR="00A74819" w:rsidRDefault="00A74819" w:rsidP="00A74819">
      <w:pPr>
        <w:rPr>
          <w:rFonts w:eastAsia="Times New Roman"/>
        </w:rPr>
      </w:pPr>
    </w:p>
    <w:p w14:paraId="0C082F0D" w14:textId="77777777" w:rsidR="00A74819" w:rsidRPr="00963FA3" w:rsidRDefault="00A74819" w:rsidP="00A74819">
      <w:pPr>
        <w:rPr>
          <w:rFonts w:eastAsia="Times New Roman"/>
          <w:b/>
          <w:bCs/>
        </w:rPr>
      </w:pPr>
      <w:r w:rsidRPr="00963FA3">
        <w:rPr>
          <w:rFonts w:eastAsia="Times New Roman"/>
          <w:b/>
          <w:bCs/>
        </w:rPr>
        <w:t>www.nzrelay.co.nz</w:t>
      </w:r>
    </w:p>
    <w:p w14:paraId="3101C0EB" w14:textId="77777777" w:rsidR="00A74819" w:rsidRDefault="00A74819" w:rsidP="00A74819">
      <w:pPr>
        <w:rPr>
          <w:rFonts w:eastAsia="Times New Roman"/>
        </w:rPr>
      </w:pPr>
    </w:p>
    <w:p w14:paraId="2B52BDE1" w14:textId="77777777" w:rsidR="00A74819" w:rsidRDefault="00A74819" w:rsidP="00A74819">
      <w:pPr>
        <w:pStyle w:val="BodyText"/>
      </w:pPr>
    </w:p>
    <w:p w14:paraId="204B37A8" w14:textId="77777777" w:rsidR="00A74819" w:rsidRDefault="00A74819" w:rsidP="00A74819">
      <w:pPr>
        <w:pStyle w:val="BodyText"/>
      </w:pPr>
    </w:p>
    <w:p w14:paraId="00A2F67C" w14:textId="77777777" w:rsidR="00A74819" w:rsidRDefault="00A74819" w:rsidP="00A74819">
      <w:pPr>
        <w:pStyle w:val="BodyText"/>
      </w:pPr>
    </w:p>
    <w:p w14:paraId="06D6AD58" w14:textId="77777777" w:rsidR="00A74819" w:rsidRDefault="00A74819" w:rsidP="00A74819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bookmarkStart w:id="0" w:name="_Hlk164104088"/>
    <w:p w14:paraId="74C4C895" w14:textId="1C208261" w:rsidR="00A74819" w:rsidRPr="00E43F08" w:rsidRDefault="00A74819" w:rsidP="00A74819">
      <w:pPr>
        <w:rPr>
          <w:rFonts w:eastAsia="Times New Roman"/>
          <w:lang w:eastAsia="en-N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244886C5" wp14:editId="2EB2CAF2">
                <wp:simplePos x="0" y="0"/>
                <wp:positionH relativeFrom="margin">
                  <wp:posOffset>-348615</wp:posOffset>
                </wp:positionH>
                <wp:positionV relativeFrom="paragraph">
                  <wp:posOffset>-261620</wp:posOffset>
                </wp:positionV>
                <wp:extent cx="6234430" cy="8867775"/>
                <wp:effectExtent l="0" t="0" r="13970" b="2857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88677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165AF" id="Rectangle 19" o:spid="_x0000_s1026" style="position:absolute;margin-left:-27.45pt;margin-top:-20.6pt;width:490.9pt;height:698.25pt;z-index:-25135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" filled="f" strokecolor="windowTex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3392" behindDoc="0" locked="0" layoutInCell="1" allowOverlap="1" wp14:anchorId="0D6705EA" wp14:editId="5F770784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1844040" cy="410845"/>
            <wp:effectExtent l="0" t="0" r="3810" b="8255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/>
          <w:lang w:eastAsia="en-NZ"/>
        </w:rPr>
        <w:t xml:space="preserve">This information has been written by </w:t>
      </w:r>
      <w:r w:rsidRPr="00C45A2D">
        <w:t>Wellington Water.</w:t>
      </w:r>
    </w:p>
    <w:p w14:paraId="3C4FE9A3" w14:textId="77777777" w:rsidR="00A74819" w:rsidRPr="00E43F08" w:rsidRDefault="00A74819" w:rsidP="00A74819">
      <w:pPr>
        <w:rPr>
          <w:rFonts w:eastAsia="Times New Roman"/>
          <w:lang w:eastAsia="en-NZ"/>
        </w:rPr>
      </w:pPr>
    </w:p>
    <w:p w14:paraId="60C2EADA" w14:textId="241A3D81" w:rsidR="00A74819" w:rsidRPr="00E43F08" w:rsidRDefault="00A74819" w:rsidP="00A74819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445AAD63" wp14:editId="35C6BBAA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/>
          <w:lang w:eastAsia="en-NZ"/>
        </w:rPr>
        <w:t>It has been transla</w:t>
      </w:r>
      <w:r>
        <w:rPr>
          <w:rFonts w:eastAsia="Times New Roman"/>
          <w:lang w:eastAsia="en-NZ"/>
        </w:rPr>
        <w:t xml:space="preserve">ted into Easy Read by the Make </w:t>
      </w:r>
      <w:proofErr w:type="gramStart"/>
      <w:r>
        <w:rPr>
          <w:rFonts w:eastAsia="Times New Roman"/>
          <w:lang w:eastAsia="en-NZ"/>
        </w:rPr>
        <w:t>i</w:t>
      </w:r>
      <w:r w:rsidRPr="00E43F08">
        <w:rPr>
          <w:rFonts w:eastAsia="Times New Roman"/>
          <w:lang w:eastAsia="en-NZ"/>
        </w:rPr>
        <w:t>t</w:t>
      </w:r>
      <w:proofErr w:type="gramEnd"/>
      <w:r w:rsidRPr="00E43F08">
        <w:rPr>
          <w:rFonts w:eastAsia="Times New Roman"/>
          <w:lang w:eastAsia="en-NZ"/>
        </w:rPr>
        <w:t xml:space="preserve"> Easy </w:t>
      </w:r>
      <w:r>
        <w:rPr>
          <w:lang w:eastAsia="en-NZ"/>
        </w:rPr>
        <w:t xml:space="preserve">Kia Māmā Mai </w:t>
      </w:r>
      <w:r w:rsidRPr="00E43F08">
        <w:rPr>
          <w:lang w:eastAsia="en-NZ"/>
        </w:rPr>
        <w:t>service of People First New Zealand Ngā Tāngata Tuatahi.</w:t>
      </w:r>
    </w:p>
    <w:p w14:paraId="30B8A8D4" w14:textId="3780C2AC" w:rsidR="00A74819" w:rsidRPr="00E43F08" w:rsidRDefault="00A74819" w:rsidP="00A74819">
      <w:pPr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65BA7E76" wp14:editId="21A7A564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1971675" cy="986155"/>
            <wp:effectExtent l="0" t="0" r="9525" b="4445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19B9E" w14:textId="77777777" w:rsidR="00A74819" w:rsidRPr="00E43F08" w:rsidRDefault="00A74819" w:rsidP="00A74819">
      <w:pPr>
        <w:rPr>
          <w:rFonts w:eastAsia="Times New Roman"/>
          <w:lang w:eastAsia="en-NZ"/>
        </w:rPr>
      </w:pPr>
      <w:r w:rsidRPr="00E43F08">
        <w:rPr>
          <w:rFonts w:eastAsia="Times New Roman"/>
          <w:lang w:eastAsia="en-NZ"/>
        </w:rPr>
        <w:t xml:space="preserve">The ideas in this document are not the ideas of People First </w:t>
      </w:r>
      <w:r w:rsidRPr="00E43F08">
        <w:rPr>
          <w:lang w:eastAsia="en-NZ"/>
        </w:rPr>
        <w:t>New Zealand Ngā Tāngata Tuatahi.</w:t>
      </w:r>
    </w:p>
    <w:p w14:paraId="052BC4A2" w14:textId="36D05ABD" w:rsidR="00A74819" w:rsidRPr="00E43F08" w:rsidRDefault="00A74819" w:rsidP="00A74819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955200" behindDoc="1" locked="0" layoutInCell="1" allowOverlap="1" wp14:anchorId="3E926A5B" wp14:editId="23881668">
            <wp:simplePos x="0" y="0"/>
            <wp:positionH relativeFrom="margin">
              <wp:posOffset>239395</wp:posOffset>
            </wp:positionH>
            <wp:positionV relativeFrom="paragraph">
              <wp:posOffset>252730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33238" w14:textId="77777777" w:rsidR="00A74819" w:rsidRPr="00E43F08" w:rsidRDefault="00A74819" w:rsidP="00A74819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Make i</w:t>
      </w:r>
      <w:r w:rsidRPr="00E43F08">
        <w:rPr>
          <w:rFonts w:eastAsia="Times New Roman"/>
          <w:lang w:eastAsia="en-NZ"/>
        </w:rPr>
        <w:t>t Easy uses images from:</w:t>
      </w:r>
    </w:p>
    <w:p w14:paraId="104A9777" w14:textId="77777777" w:rsidR="00A74819" w:rsidRPr="00963FA3" w:rsidRDefault="00A74819" w:rsidP="00A74819">
      <w:pPr>
        <w:ind w:left="4253" w:hanging="567"/>
        <w:rPr>
          <w:rFonts w:eastAsia="Times New Roman"/>
          <w:sz w:val="14"/>
          <w:szCs w:val="6"/>
          <w:lang w:val="en-GB" w:eastAsia="en-NZ"/>
        </w:rPr>
      </w:pPr>
    </w:p>
    <w:p w14:paraId="18A1734B" w14:textId="77777777" w:rsidR="00A74819" w:rsidRPr="00E43F08" w:rsidRDefault="00A74819" w:rsidP="00A74819">
      <w:pPr>
        <w:pStyle w:val="Listbulletbackpage"/>
        <w:numPr>
          <w:ilvl w:val="0"/>
          <w:numId w:val="12"/>
        </w:numPr>
        <w:ind w:left="4253" w:hanging="567"/>
      </w:pPr>
      <w:r w:rsidRPr="00E43F08">
        <w:t>Changepeople.org</w:t>
      </w:r>
    </w:p>
    <w:p w14:paraId="04D0CD88" w14:textId="77777777" w:rsidR="00A74819" w:rsidRPr="00963FA3" w:rsidRDefault="00A74819" w:rsidP="00A74819">
      <w:pPr>
        <w:pStyle w:val="Listbulletbackpage"/>
        <w:numPr>
          <w:ilvl w:val="0"/>
          <w:numId w:val="0"/>
        </w:numPr>
        <w:ind w:left="4253" w:hanging="567"/>
        <w:rPr>
          <w:sz w:val="26"/>
          <w:szCs w:val="26"/>
        </w:rPr>
      </w:pPr>
    </w:p>
    <w:p w14:paraId="5969803E" w14:textId="3B27ECFA" w:rsidR="00A74819" w:rsidRPr="00E43F08" w:rsidRDefault="00A74819" w:rsidP="00A74819">
      <w:pPr>
        <w:pStyle w:val="Listbulletbackpage"/>
        <w:numPr>
          <w:ilvl w:val="6"/>
          <w:numId w:val="12"/>
        </w:numPr>
        <w:ind w:left="4253" w:hanging="567"/>
      </w:pPr>
      <w:r>
        <w:rPr>
          <w:noProof/>
        </w:rPr>
        <w:drawing>
          <wp:anchor distT="0" distB="0" distL="114300" distR="114300" simplePos="0" relativeHeight="251958272" behindDoc="0" locked="0" layoutInCell="1" allowOverlap="1" wp14:anchorId="1206F7B5" wp14:editId="0ED3B57C">
            <wp:simplePos x="0" y="0"/>
            <wp:positionH relativeFrom="margin">
              <wp:posOffset>32385</wp:posOffset>
            </wp:positionH>
            <wp:positionV relativeFrom="paragraph">
              <wp:posOffset>46355</wp:posOffset>
            </wp:positionV>
            <wp:extent cx="1809750" cy="203835"/>
            <wp:effectExtent l="0" t="0" r="0" b="5715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Photosymbols.com</w:t>
      </w:r>
    </w:p>
    <w:p w14:paraId="3F69C050" w14:textId="77777777" w:rsidR="00A74819" w:rsidRPr="00E43F08" w:rsidRDefault="00A74819" w:rsidP="00A74819">
      <w:pPr>
        <w:pStyle w:val="Listbulletbackpage"/>
        <w:numPr>
          <w:ilvl w:val="0"/>
          <w:numId w:val="0"/>
        </w:numPr>
        <w:ind w:left="4253" w:hanging="567"/>
      </w:pPr>
    </w:p>
    <w:p w14:paraId="57038538" w14:textId="11A3FCE1" w:rsidR="00A74819" w:rsidRPr="00AF668B" w:rsidRDefault="00A74819" w:rsidP="00A74819">
      <w:pPr>
        <w:pStyle w:val="Listbulletbackpage"/>
        <w:numPr>
          <w:ilvl w:val="0"/>
          <w:numId w:val="12"/>
        </w:numPr>
        <w:ind w:left="4253" w:hanging="567"/>
      </w:pPr>
      <w:r>
        <w:rPr>
          <w:noProof/>
        </w:rPr>
        <w:drawing>
          <wp:anchor distT="0" distB="0" distL="114300" distR="114300" simplePos="0" relativeHeight="251960320" behindDoc="0" locked="0" layoutInCell="1" allowOverlap="1" wp14:anchorId="30599BA5" wp14:editId="01C585A0">
            <wp:simplePos x="0" y="0"/>
            <wp:positionH relativeFrom="column">
              <wp:posOffset>1071880</wp:posOffset>
            </wp:positionH>
            <wp:positionV relativeFrom="paragraph">
              <wp:posOffset>92075</wp:posOffset>
            </wp:positionV>
            <wp:extent cx="763270" cy="76327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78B4C7F4" wp14:editId="37EDA6BC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890270" cy="942975"/>
            <wp:effectExtent l="0" t="0" r="0" b="9525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68B">
        <w:rPr>
          <w:shd w:val="clear" w:color="auto" w:fill="FFFFFF"/>
        </w:rPr>
        <w:t>SGC Image Works</w:t>
      </w:r>
    </w:p>
    <w:p w14:paraId="3D1A8C1C" w14:textId="77777777" w:rsidR="00A74819" w:rsidRDefault="00A74819" w:rsidP="00A74819">
      <w:pPr>
        <w:pStyle w:val="Listbulletbackpage"/>
        <w:numPr>
          <w:ilvl w:val="0"/>
          <w:numId w:val="0"/>
        </w:numPr>
        <w:ind w:left="4253" w:hanging="567"/>
      </w:pPr>
    </w:p>
    <w:p w14:paraId="3E7DF50D" w14:textId="77777777" w:rsidR="00A74819" w:rsidRPr="00CF46AA" w:rsidRDefault="00A74819" w:rsidP="00A74819">
      <w:pPr>
        <w:pStyle w:val="Listbulletbackpage"/>
        <w:numPr>
          <w:ilvl w:val="0"/>
          <w:numId w:val="12"/>
        </w:numPr>
        <w:ind w:left="4253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012EB643" w14:textId="77777777" w:rsidR="00A74819" w:rsidRPr="00963FA3" w:rsidRDefault="00A74819" w:rsidP="00A74819">
      <w:pPr>
        <w:pStyle w:val="Listbulletbackpage"/>
        <w:numPr>
          <w:ilvl w:val="0"/>
          <w:numId w:val="0"/>
        </w:numPr>
        <w:ind w:left="4253" w:hanging="567"/>
      </w:pPr>
    </w:p>
    <w:p w14:paraId="7812E734" w14:textId="77777777" w:rsidR="00A74819" w:rsidRPr="00AF668B" w:rsidRDefault="00A74819" w:rsidP="00A74819">
      <w:pPr>
        <w:pStyle w:val="Listbulletbackpage"/>
        <w:numPr>
          <w:ilvl w:val="0"/>
          <w:numId w:val="12"/>
        </w:numPr>
        <w:ind w:left="4253" w:hanging="567"/>
      </w:pPr>
      <w:r w:rsidRPr="00CF46AA">
        <w:rPr>
          <w:shd w:val="clear" w:color="auto" w:fill="FFFFFF"/>
        </w:rPr>
        <w:t>T.</w:t>
      </w:r>
      <w:r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39D133A0" w14:textId="4F5B427C" w:rsidR="00E757C5" w:rsidRPr="0060011B" w:rsidRDefault="00A74819" w:rsidP="00A74819">
      <w:pPr>
        <w:rPr>
          <w:rFonts w:eastAsia="Times New Roman" w:cs="Times New Roman"/>
        </w:rPr>
      </w:pPr>
      <w:r>
        <w:rPr>
          <w:noProof/>
        </w:rPr>
        <w:drawing>
          <wp:anchor distT="0" distB="0" distL="114300" distR="114300" simplePos="0" relativeHeight="251956224" behindDoc="0" locked="0" layoutInCell="1" allowOverlap="1" wp14:anchorId="4A67D2A0" wp14:editId="17205B4C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br/>
      </w:r>
      <w:r w:rsidRPr="00E43F08">
        <w:rPr>
          <w:rFonts w:eastAsia="Times New Roman"/>
        </w:rPr>
        <w:t xml:space="preserve">All images used in this Easy Read document are subject to copyright rules and cannot be used without </w:t>
      </w:r>
      <w:proofErr w:type="gramStart"/>
      <w:r w:rsidRPr="00E43F08">
        <w:rPr>
          <w:rFonts w:eastAsia="Times New Roman"/>
        </w:rPr>
        <w:t>permission</w:t>
      </w:r>
      <w:bookmarkEnd w:id="0"/>
      <w:proofErr w:type="gramEnd"/>
    </w:p>
    <w:sectPr w:rsidR="00E757C5" w:rsidRPr="0060011B" w:rsidSect="004C6C77">
      <w:footerReference w:type="even" r:id="rId99"/>
      <w:footerReference w:type="default" r:id="rId10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2D3015" w14:textId="77777777" w:rsidR="00792970" w:rsidRDefault="00792970">
      <w:pPr>
        <w:spacing w:line="240" w:lineRule="auto"/>
      </w:pPr>
      <w:r>
        <w:separator/>
      </w:r>
    </w:p>
  </w:endnote>
  <w:endnote w:type="continuationSeparator" w:id="0">
    <w:p w14:paraId="2925418B" w14:textId="77777777" w:rsidR="00792970" w:rsidRDefault="00792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77C220CF" w14:textId="77777777" w:rsidR="00E757C5" w:rsidRDefault="00BC7E04" w:rsidP="00E453C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719B35" w14:textId="77777777" w:rsidR="00E757C5" w:rsidRDefault="00E757C5" w:rsidP="00E453C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00A01491" w14:textId="77777777" w:rsidR="00E757C5" w:rsidRPr="00AA03EC" w:rsidRDefault="00BC7E04" w:rsidP="00E453C7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18419CCD" w14:textId="77777777" w:rsidR="00E757C5" w:rsidRDefault="00E757C5" w:rsidP="00E453C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228C11" w14:textId="77777777" w:rsidR="00792970" w:rsidRDefault="00792970">
      <w:pPr>
        <w:spacing w:line="240" w:lineRule="auto"/>
      </w:pPr>
      <w:r>
        <w:separator/>
      </w:r>
    </w:p>
  </w:footnote>
  <w:footnote w:type="continuationSeparator" w:id="0">
    <w:p w14:paraId="3D9DA7A4" w14:textId="77777777" w:rsidR="00792970" w:rsidRDefault="0079297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16476748"/>
    <w:multiLevelType w:val="hybridMultilevel"/>
    <w:tmpl w:val="161229F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1"/>
  </w:num>
  <w:num w:numId="4" w16cid:durableId="90706847">
    <w:abstractNumId w:val="12"/>
  </w:num>
  <w:num w:numId="5" w16cid:durableId="313334513">
    <w:abstractNumId w:val="7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10"/>
  </w:num>
  <w:num w:numId="9" w16cid:durableId="279923130">
    <w:abstractNumId w:val="1"/>
  </w:num>
  <w:num w:numId="10" w16cid:durableId="1141115467">
    <w:abstractNumId w:val="9"/>
  </w:num>
  <w:num w:numId="11" w16cid:durableId="1254901281">
    <w:abstractNumId w:val="0"/>
  </w:num>
  <w:num w:numId="12" w16cid:durableId="2111922917">
    <w:abstractNumId w:val="13"/>
  </w:num>
  <w:num w:numId="13" w16cid:durableId="126432279">
    <w:abstractNumId w:val="5"/>
  </w:num>
  <w:num w:numId="14" w16cid:durableId="4246900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1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4E089A"/>
    <w:rsid w:val="000013CC"/>
    <w:rsid w:val="00005DB6"/>
    <w:rsid w:val="000064D2"/>
    <w:rsid w:val="000227B4"/>
    <w:rsid w:val="0003092A"/>
    <w:rsid w:val="0004557B"/>
    <w:rsid w:val="000459EF"/>
    <w:rsid w:val="00085E05"/>
    <w:rsid w:val="00086754"/>
    <w:rsid w:val="0009079F"/>
    <w:rsid w:val="000A3C46"/>
    <w:rsid w:val="000D2B45"/>
    <w:rsid w:val="000D3E68"/>
    <w:rsid w:val="00122416"/>
    <w:rsid w:val="00124EA8"/>
    <w:rsid w:val="001754F4"/>
    <w:rsid w:val="001B4DD5"/>
    <w:rsid w:val="001D223E"/>
    <w:rsid w:val="001D3B01"/>
    <w:rsid w:val="001E3429"/>
    <w:rsid w:val="00201791"/>
    <w:rsid w:val="00226F54"/>
    <w:rsid w:val="00257D60"/>
    <w:rsid w:val="00261B49"/>
    <w:rsid w:val="00261BF8"/>
    <w:rsid w:val="00262BD3"/>
    <w:rsid w:val="00266B9F"/>
    <w:rsid w:val="00297943"/>
    <w:rsid w:val="00315307"/>
    <w:rsid w:val="00323EB3"/>
    <w:rsid w:val="00345628"/>
    <w:rsid w:val="00360B0F"/>
    <w:rsid w:val="003620B7"/>
    <w:rsid w:val="0036272C"/>
    <w:rsid w:val="003658C1"/>
    <w:rsid w:val="00371C85"/>
    <w:rsid w:val="003831EB"/>
    <w:rsid w:val="003F07F7"/>
    <w:rsid w:val="003F5628"/>
    <w:rsid w:val="00425AE2"/>
    <w:rsid w:val="004535B5"/>
    <w:rsid w:val="004567B0"/>
    <w:rsid w:val="004C6C77"/>
    <w:rsid w:val="004E089A"/>
    <w:rsid w:val="004F56C0"/>
    <w:rsid w:val="00503AD5"/>
    <w:rsid w:val="00512FCF"/>
    <w:rsid w:val="00522E5E"/>
    <w:rsid w:val="0054050A"/>
    <w:rsid w:val="005539B8"/>
    <w:rsid w:val="00570380"/>
    <w:rsid w:val="00585BFD"/>
    <w:rsid w:val="005917B0"/>
    <w:rsid w:val="005921AD"/>
    <w:rsid w:val="0060011B"/>
    <w:rsid w:val="00621884"/>
    <w:rsid w:val="0064667B"/>
    <w:rsid w:val="00677558"/>
    <w:rsid w:val="00683296"/>
    <w:rsid w:val="006B45FC"/>
    <w:rsid w:val="006B7BB5"/>
    <w:rsid w:val="006C5C26"/>
    <w:rsid w:val="006D12ED"/>
    <w:rsid w:val="006E050D"/>
    <w:rsid w:val="006E14FB"/>
    <w:rsid w:val="006E1DB7"/>
    <w:rsid w:val="00705CA3"/>
    <w:rsid w:val="00736E4E"/>
    <w:rsid w:val="00752866"/>
    <w:rsid w:val="007829EC"/>
    <w:rsid w:val="00792970"/>
    <w:rsid w:val="007C7764"/>
    <w:rsid w:val="007E7233"/>
    <w:rsid w:val="00831DFB"/>
    <w:rsid w:val="00835FCA"/>
    <w:rsid w:val="00840E1C"/>
    <w:rsid w:val="00863D53"/>
    <w:rsid w:val="008728BA"/>
    <w:rsid w:val="008848CB"/>
    <w:rsid w:val="00887F23"/>
    <w:rsid w:val="008A3B47"/>
    <w:rsid w:val="008C4AAD"/>
    <w:rsid w:val="008D437D"/>
    <w:rsid w:val="008E40F5"/>
    <w:rsid w:val="008E6F68"/>
    <w:rsid w:val="009411B0"/>
    <w:rsid w:val="0094516C"/>
    <w:rsid w:val="00947490"/>
    <w:rsid w:val="00961ECC"/>
    <w:rsid w:val="00974E0B"/>
    <w:rsid w:val="0098180B"/>
    <w:rsid w:val="009C4183"/>
    <w:rsid w:val="00A008E5"/>
    <w:rsid w:val="00A042F2"/>
    <w:rsid w:val="00A12915"/>
    <w:rsid w:val="00A1608E"/>
    <w:rsid w:val="00A67570"/>
    <w:rsid w:val="00A74819"/>
    <w:rsid w:val="00AE2520"/>
    <w:rsid w:val="00B50B0B"/>
    <w:rsid w:val="00B81A2E"/>
    <w:rsid w:val="00B91F12"/>
    <w:rsid w:val="00B953CE"/>
    <w:rsid w:val="00BC7E04"/>
    <w:rsid w:val="00BD34B6"/>
    <w:rsid w:val="00BF5DDC"/>
    <w:rsid w:val="00C200AE"/>
    <w:rsid w:val="00C60606"/>
    <w:rsid w:val="00C918BB"/>
    <w:rsid w:val="00CB77DC"/>
    <w:rsid w:val="00D652D9"/>
    <w:rsid w:val="00D67451"/>
    <w:rsid w:val="00D852B6"/>
    <w:rsid w:val="00D96F99"/>
    <w:rsid w:val="00DC5D2A"/>
    <w:rsid w:val="00DF2E18"/>
    <w:rsid w:val="00E17BF8"/>
    <w:rsid w:val="00E25EA4"/>
    <w:rsid w:val="00E301CA"/>
    <w:rsid w:val="00E33626"/>
    <w:rsid w:val="00E43A28"/>
    <w:rsid w:val="00E453C7"/>
    <w:rsid w:val="00E56A37"/>
    <w:rsid w:val="00E70E61"/>
    <w:rsid w:val="00E757C5"/>
    <w:rsid w:val="00EA567F"/>
    <w:rsid w:val="00EC5F32"/>
    <w:rsid w:val="00EF4A04"/>
    <w:rsid w:val="00F20BCC"/>
    <w:rsid w:val="00F32DCE"/>
    <w:rsid w:val="00F87859"/>
    <w:rsid w:val="00F905B4"/>
    <w:rsid w:val="00FC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5196C4"/>
  <w15:docId w15:val="{48CA559E-EA0E-47DB-A852-CB7292C0F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261B4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261B4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Revision">
    <w:name w:val="Revision"/>
    <w:hidden/>
    <w:uiPriority w:val="99"/>
    <w:semiHidden/>
    <w:rsid w:val="00261B49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3.jpg"/><Relationship Id="rId47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20.png"/><Relationship Id="rId89" Type="http://schemas.openxmlformats.org/officeDocument/2006/relationships/image" Target="media/image65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10.png"/><Relationship Id="rId37" Type="http://schemas.openxmlformats.org/officeDocument/2006/relationships/image" Target="media/image28.png"/><Relationship Id="rId53" Type="http://schemas.openxmlformats.org/officeDocument/2006/relationships/image" Target="media/image40.jpeg"/><Relationship Id="rId58" Type="http://schemas.openxmlformats.org/officeDocument/2006/relationships/image" Target="media/image43.jpeg"/><Relationship Id="rId74" Type="http://schemas.openxmlformats.org/officeDocument/2006/relationships/image" Target="media/image52.jpeg"/><Relationship Id="rId79" Type="http://schemas.openxmlformats.org/officeDocument/2006/relationships/image" Target="media/image64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22" Type="http://schemas.openxmlformats.org/officeDocument/2006/relationships/image" Target="media/image15.jpeg"/><Relationship Id="rId27" Type="http://schemas.openxmlformats.org/officeDocument/2006/relationships/image" Target="media/image160.png"/><Relationship Id="rId43" Type="http://schemas.openxmlformats.org/officeDocument/2006/relationships/image" Target="media/image320.jpeg"/><Relationship Id="rId48" Type="http://schemas.openxmlformats.org/officeDocument/2006/relationships/image" Target="media/image36.jpeg"/><Relationship Id="rId64" Type="http://schemas.openxmlformats.org/officeDocument/2006/relationships/image" Target="media/image44.png"/><Relationship Id="rId69" Type="http://schemas.openxmlformats.org/officeDocument/2006/relationships/image" Target="media/image53.png"/><Relationship Id="rId80" Type="http://schemas.openxmlformats.org/officeDocument/2006/relationships/image" Target="media/image56.png"/><Relationship Id="rId85" Type="http://schemas.openxmlformats.org/officeDocument/2006/relationships/image" Target="media/image6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jpeg"/><Relationship Id="rId59" Type="http://schemas.openxmlformats.org/officeDocument/2006/relationships/image" Target="media/image44.jpeg"/><Relationship Id="rId67" Type="http://schemas.openxmlformats.org/officeDocument/2006/relationships/image" Target="media/image47.png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62" Type="http://schemas.openxmlformats.org/officeDocument/2006/relationships/image" Target="media/image42.png"/><Relationship Id="rId70" Type="http://schemas.openxmlformats.org/officeDocument/2006/relationships/image" Target="media/image49.png"/><Relationship Id="rId75" Type="http://schemas.openxmlformats.org/officeDocument/2006/relationships/image" Target="media/image58.jpeg"/><Relationship Id="rId83" Type="http://schemas.openxmlformats.org/officeDocument/2006/relationships/image" Target="media/image60.png"/><Relationship Id="rId88" Type="http://schemas.openxmlformats.org/officeDocument/2006/relationships/image" Target="media/image66.jpeg"/><Relationship Id="rId91" Type="http://schemas.openxmlformats.org/officeDocument/2006/relationships/image" Target="media/image67.jpeg"/><Relationship Id="rId96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3.jpeg"/><Relationship Id="rId52" Type="http://schemas.openxmlformats.org/officeDocument/2006/relationships/image" Target="media/image39.jpeg"/><Relationship Id="rId60" Type="http://schemas.openxmlformats.org/officeDocument/2006/relationships/image" Target="media/image41.jpeg"/><Relationship Id="rId65" Type="http://schemas.openxmlformats.org/officeDocument/2006/relationships/image" Target="media/image45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57.png"/><Relationship Id="rId86" Type="http://schemas.openxmlformats.org/officeDocument/2006/relationships/image" Target="media/image62.jpeg"/><Relationship Id="rId94" Type="http://schemas.openxmlformats.org/officeDocument/2006/relationships/image" Target="media/image70.jpeg"/><Relationship Id="rId99" Type="http://schemas.openxmlformats.org/officeDocument/2006/relationships/footer" Target="foot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37.jpeg"/><Relationship Id="rId76" Type="http://schemas.openxmlformats.org/officeDocument/2006/relationships/image" Target="media/image54.png"/><Relationship Id="rId97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image" Target="media/image68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31.png"/><Relationship Id="rId45" Type="http://schemas.openxmlformats.org/officeDocument/2006/relationships/image" Target="media/image34.jpeg"/><Relationship Id="rId66" Type="http://schemas.openxmlformats.org/officeDocument/2006/relationships/image" Target="media/image46.png"/><Relationship Id="rId87" Type="http://schemas.openxmlformats.org/officeDocument/2006/relationships/image" Target="media/image65.jpeg"/><Relationship Id="rId61" Type="http://schemas.openxmlformats.org/officeDocument/2006/relationships/image" Target="media/image46.jpeg"/><Relationship Id="rId82" Type="http://schemas.openxmlformats.org/officeDocument/2006/relationships/image" Target="media/image5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77" Type="http://schemas.openxmlformats.org/officeDocument/2006/relationships/image" Target="media/image55.png"/><Relationship Id="rId100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1.png"/><Relationship Id="rId93" Type="http://schemas.openxmlformats.org/officeDocument/2006/relationships/image" Target="media/image69.png"/><Relationship Id="rId98" Type="http://schemas.openxmlformats.org/officeDocument/2006/relationships/image" Target="media/image7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OneDrive\Desktop\Easy%20Read%20Template%20October%202023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4323E-B45A-432A-BAE3-D393E1F49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 (2)</Template>
  <TotalTime>14</TotalTime>
  <Pages>19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Kathryn Parrish</cp:lastModifiedBy>
  <cp:revision>2</cp:revision>
  <dcterms:created xsi:type="dcterms:W3CDTF">2024-04-24T04:34:00Z</dcterms:created>
  <dcterms:modified xsi:type="dcterms:W3CDTF">2024-04-24T04:34:00Z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56c61ac966b372786395a6e3a74403da302dbd57c1515e34bda3d68945444ad9</vt:lpwstr>
  </property>
</Properties>
</file>